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0E5B0" w14:textId="77D818F5" w:rsidR="00E83593" w:rsidRPr="004F5A7E" w:rsidRDefault="004F5A7E" w:rsidP="004F5A7E">
      <w:pPr>
        <w:jc w:val="right"/>
        <w:rPr>
          <w:rFonts w:eastAsia="Times New Roman"/>
          <w:bCs/>
          <w:i/>
          <w:iCs/>
          <w:sz w:val="20"/>
          <w:lang w:eastAsia="de-DE"/>
        </w:rPr>
      </w:pPr>
      <w:r w:rsidRPr="004F5A7E">
        <w:rPr>
          <w:rFonts w:eastAsia="Times New Roman"/>
          <w:bCs/>
          <w:i/>
          <w:iCs/>
          <w:sz w:val="20"/>
          <w:lang w:eastAsia="de-DE"/>
        </w:rPr>
        <w:t>Stand 10/2023</w:t>
      </w:r>
    </w:p>
    <w:p w14:paraId="02286024" w14:textId="77777777" w:rsidR="00E83593" w:rsidRDefault="00E83593">
      <w:pPr>
        <w:rPr>
          <w:rFonts w:eastAsia="Times New Roman"/>
          <w:b/>
          <w:szCs w:val="22"/>
          <w:lang w:eastAsia="de-DE"/>
        </w:rPr>
      </w:pPr>
    </w:p>
    <w:p w14:paraId="61FCF854" w14:textId="77777777" w:rsidR="00E83593" w:rsidRDefault="008A4DB2">
      <w:pPr>
        <w:pStyle w:val="berschrift1"/>
      </w:pPr>
      <w:r>
        <w:t>Mustersatzung mit Erläuterungen</w:t>
      </w:r>
    </w:p>
    <w:p w14:paraId="40CF91A6" w14:textId="77777777" w:rsidR="00E83593" w:rsidRDefault="00E83593">
      <w:pPr>
        <w:rPr>
          <w:rFonts w:eastAsia="Times New Roman"/>
          <w:b/>
          <w:szCs w:val="22"/>
          <w:lang w:eastAsia="de-DE"/>
        </w:rPr>
      </w:pPr>
    </w:p>
    <w:p w14:paraId="761363B2" w14:textId="77777777" w:rsidR="00E83593" w:rsidRDefault="008A4DB2">
      <w:pPr>
        <w:rPr>
          <w:rFonts w:eastAsia="Times New Roman" w:cs="Calibri"/>
          <w:szCs w:val="22"/>
          <w:lang w:eastAsia="de-DE"/>
        </w:rPr>
      </w:pPr>
      <w:r>
        <w:rPr>
          <w:rFonts w:eastAsia="Times New Roman" w:cs="Calibri"/>
          <w:szCs w:val="22"/>
          <w:lang w:eastAsia="de-DE"/>
        </w:rPr>
        <w:t xml:space="preserve">Die nachstehend abgedruckte Mustersatzung enthält Mindestanforderungen und kurze Erläuterungen zur Satzungsgestaltung. Sie trägt dabei dem Umstand Rechnung, dass vielfältige Gründe für Vereine </w:t>
      </w:r>
      <w:r>
        <w:rPr>
          <w:rFonts w:eastAsia="Times New Roman" w:cs="Calibri"/>
          <w:szCs w:val="22"/>
          <w:lang w:eastAsia="de-DE"/>
        </w:rPr>
        <w:t>vorliegen können, sich mit Satzungen zu befassen, wie z. B. Neugründungen, Erweiterungen von Aufgabenbereichen und Gründung von Abteilungen, Aktualisierung an die Rechtsentwicklung und / oder sonstige vereinspraktische Bedürfnisse.</w:t>
      </w:r>
    </w:p>
    <w:p w14:paraId="60E48E10" w14:textId="77777777" w:rsidR="00E83593" w:rsidRDefault="00E83593">
      <w:pPr>
        <w:rPr>
          <w:rFonts w:eastAsia="Times New Roman" w:cs="Calibri"/>
          <w:szCs w:val="22"/>
          <w:lang w:eastAsia="de-DE"/>
        </w:rPr>
      </w:pPr>
    </w:p>
    <w:p w14:paraId="3B2AD2F4" w14:textId="77777777" w:rsidR="00E83593" w:rsidRDefault="008A4DB2">
      <w:pPr>
        <w:rPr>
          <w:rFonts w:eastAsia="Times New Roman" w:cs="Calibri"/>
          <w:szCs w:val="22"/>
          <w:lang w:eastAsia="de-DE"/>
        </w:rPr>
      </w:pPr>
      <w:r>
        <w:rPr>
          <w:rFonts w:eastAsia="Times New Roman" w:cs="Calibri"/>
          <w:szCs w:val="22"/>
          <w:lang w:eastAsia="de-DE"/>
        </w:rPr>
        <w:t>Auch führt die jeweilig</w:t>
      </w:r>
      <w:r>
        <w:rPr>
          <w:rFonts w:eastAsia="Times New Roman" w:cs="Calibri"/>
          <w:szCs w:val="22"/>
          <w:lang w:eastAsia="de-DE"/>
        </w:rPr>
        <w:t>e Größe und Ausrichtung eines Vereins dazu, spezifische Satzungsregelungen entwickeln zu müssen.</w:t>
      </w:r>
    </w:p>
    <w:p w14:paraId="74EBBDFE" w14:textId="77777777" w:rsidR="00E83593" w:rsidRDefault="00E83593">
      <w:pPr>
        <w:rPr>
          <w:rFonts w:eastAsia="Times New Roman" w:cs="Calibri"/>
          <w:szCs w:val="22"/>
          <w:lang w:eastAsia="de-DE"/>
        </w:rPr>
      </w:pPr>
    </w:p>
    <w:p w14:paraId="12E4B3EF" w14:textId="77777777" w:rsidR="00E83593" w:rsidRDefault="008A4DB2">
      <w:pPr>
        <w:rPr>
          <w:rFonts w:eastAsia="Times New Roman" w:cs="Calibri"/>
          <w:szCs w:val="22"/>
          <w:lang w:eastAsia="de-DE"/>
        </w:rPr>
      </w:pPr>
      <w:r>
        <w:rPr>
          <w:rFonts w:eastAsia="Times New Roman" w:cs="Calibri"/>
          <w:szCs w:val="22"/>
          <w:lang w:eastAsia="de-DE"/>
        </w:rPr>
        <w:t>Die vorliegende Mustersatzung ist als Leitfaden und Orientierung für die Erstellung und Anpassung einer Vereinssatzung zu sehen. Die Mustersatzung enthält, ei</w:t>
      </w:r>
      <w:r>
        <w:rPr>
          <w:rFonts w:eastAsia="Times New Roman" w:cs="Calibri"/>
          <w:szCs w:val="22"/>
          <w:lang w:eastAsia="de-DE"/>
        </w:rPr>
        <w:t>nen allgemeingültigen Grundbestand von notwendigen Satzungsregelungen unter Beachtung der aktuell gültigen Regelungen im Gemeinnützigkeits- und Vereinsrecht. Darüber hinaus zeigt sie weitere Gestaltungsmöglichkeiten auf.</w:t>
      </w:r>
    </w:p>
    <w:p w14:paraId="6AD798A3" w14:textId="77777777" w:rsidR="00E83593" w:rsidRDefault="00E83593">
      <w:pPr>
        <w:rPr>
          <w:rFonts w:eastAsia="Times New Roman" w:cs="Calibri"/>
          <w:szCs w:val="22"/>
          <w:lang w:eastAsia="de-DE"/>
        </w:rPr>
      </w:pPr>
    </w:p>
    <w:p w14:paraId="6C07839F" w14:textId="77777777" w:rsidR="00E83593" w:rsidRDefault="008A4DB2">
      <w:pPr>
        <w:rPr>
          <w:rFonts w:eastAsia="Times New Roman" w:cs="Calibri"/>
          <w:szCs w:val="22"/>
          <w:lang w:eastAsia="de-DE"/>
        </w:rPr>
      </w:pPr>
      <w:r>
        <w:rPr>
          <w:rFonts w:eastAsia="Times New Roman" w:cs="Calibri"/>
          <w:szCs w:val="22"/>
          <w:lang w:eastAsia="de-DE"/>
        </w:rPr>
        <w:t>Bei Bedarf prüfen wir Ihre Satzung</w:t>
      </w:r>
      <w:r>
        <w:rPr>
          <w:rFonts w:eastAsia="Times New Roman" w:cs="Calibri"/>
          <w:szCs w:val="22"/>
          <w:lang w:eastAsia="de-DE"/>
        </w:rPr>
        <w:t xml:space="preserve"> kostenfrei hinsichtlich vereinsrechtlicher und gemeinnützigkeitsrechtlicher Anforderungen. Gerne geben wir Ihnen auch Tipps für eine zeitgemäße und zweckmäßige Gestaltung Ihrer Satzung.</w:t>
      </w:r>
    </w:p>
    <w:p w14:paraId="775165DE" w14:textId="77777777" w:rsidR="00E83593" w:rsidRDefault="00E83593">
      <w:pPr>
        <w:rPr>
          <w:rFonts w:eastAsia="Times New Roman" w:cs="Calibri"/>
          <w:szCs w:val="22"/>
          <w:lang w:eastAsia="de-DE"/>
        </w:rPr>
      </w:pPr>
    </w:p>
    <w:p w14:paraId="08BDE046" w14:textId="5091865F" w:rsidR="00E83593" w:rsidRPr="004F5A7E" w:rsidRDefault="004F5A7E">
      <w:pPr>
        <w:rPr>
          <w:b/>
          <w:bCs/>
        </w:rPr>
      </w:pPr>
      <w:r w:rsidRPr="004F5A7E">
        <w:rPr>
          <w:rFonts w:eastAsia="Times New Roman" w:cs="Calibri"/>
          <w:b/>
          <w:bCs/>
          <w:szCs w:val="22"/>
          <w:lang w:eastAsia="de-DE"/>
        </w:rPr>
        <w:t xml:space="preserve">Ihre </w:t>
      </w:r>
      <w:r w:rsidR="008A4DB2" w:rsidRPr="004F5A7E">
        <w:rPr>
          <w:rFonts w:eastAsia="Times New Roman" w:cs="Calibri"/>
          <w:b/>
          <w:bCs/>
          <w:szCs w:val="22"/>
          <w:lang w:eastAsia="de-DE"/>
        </w:rPr>
        <w:t>Ansprechpartnerin zu Satzungsfragen:</w:t>
      </w:r>
      <w:r w:rsidR="008A4DB2" w:rsidRPr="004F5A7E">
        <w:rPr>
          <w:rFonts w:eastAsia="Times New Roman" w:cs="Calibri"/>
          <w:b/>
          <w:bCs/>
          <w:szCs w:val="22"/>
          <w:lang w:val="it-IT" w:eastAsia="de-DE"/>
        </w:rPr>
        <w:t xml:space="preserve"> </w:t>
      </w:r>
    </w:p>
    <w:p w14:paraId="7751A32F" w14:textId="77777777" w:rsidR="00E83593" w:rsidRDefault="008A4DB2">
      <w:pPr>
        <w:rPr>
          <w:rFonts w:eastAsia="Times New Roman" w:cs="Calibri"/>
          <w:szCs w:val="22"/>
          <w:lang w:val="it-IT" w:eastAsia="de-DE"/>
        </w:rPr>
      </w:pPr>
      <w:r>
        <w:rPr>
          <w:rFonts w:eastAsia="Times New Roman" w:cs="Calibri"/>
          <w:szCs w:val="22"/>
          <w:lang w:val="it-IT" w:eastAsia="de-DE"/>
        </w:rPr>
        <w:t>Barbara Berg</w:t>
      </w:r>
      <w:r>
        <w:rPr>
          <w:rFonts w:eastAsia="Times New Roman" w:cs="Calibri"/>
          <w:szCs w:val="22"/>
          <w:lang w:val="it-IT" w:eastAsia="de-DE"/>
        </w:rPr>
        <w:br/>
      </w:r>
      <w:r>
        <w:rPr>
          <w:rFonts w:eastAsia="Times New Roman" w:cs="Calibri"/>
          <w:szCs w:val="22"/>
          <w:lang w:val="it-IT" w:eastAsia="de-DE"/>
        </w:rPr>
        <w:t>Tel.: 0261 135-14</w:t>
      </w:r>
      <w:r>
        <w:rPr>
          <w:rFonts w:eastAsia="Times New Roman" w:cs="Calibri"/>
          <w:szCs w:val="22"/>
          <w:lang w:val="it-IT" w:eastAsia="de-DE"/>
        </w:rPr>
        <w:t>5</w:t>
      </w:r>
    </w:p>
    <w:p w14:paraId="11EE4667" w14:textId="5BEB1FAC" w:rsidR="00E83593" w:rsidRDefault="004F5A7E">
      <w:pPr>
        <w:rPr>
          <w:rFonts w:eastAsia="Times New Roman" w:cs="Calibri"/>
          <w:szCs w:val="22"/>
          <w:lang w:val="it-IT" w:eastAsia="de-DE"/>
        </w:rPr>
      </w:pPr>
      <w:r>
        <w:rPr>
          <w:rFonts w:eastAsia="Times New Roman" w:cs="Calibri"/>
          <w:szCs w:val="22"/>
          <w:lang w:val="it-IT" w:eastAsia="de-DE"/>
        </w:rPr>
        <w:t>E-Mai</w:t>
      </w:r>
      <w:r w:rsidR="008A4DB2">
        <w:rPr>
          <w:rFonts w:eastAsia="Times New Roman" w:cs="Calibri"/>
          <w:szCs w:val="22"/>
          <w:lang w:val="it-IT" w:eastAsia="de-DE"/>
        </w:rPr>
        <w:t xml:space="preserve">l: </w:t>
      </w:r>
      <w:hyperlink r:id="rId7" w:history="1">
        <w:r w:rsidRPr="00D55326">
          <w:rPr>
            <w:rStyle w:val="Hyperlink"/>
            <w:rFonts w:eastAsia="Times New Roman" w:cs="Calibri"/>
            <w:szCs w:val="22"/>
            <w:lang w:val="it-IT" w:eastAsia="de-DE"/>
          </w:rPr>
          <w:t>Barbara.Berg@Sportbund-Rheinland.de</w:t>
        </w:r>
      </w:hyperlink>
      <w:r>
        <w:rPr>
          <w:rFonts w:eastAsia="Times New Roman" w:cs="Calibri"/>
          <w:szCs w:val="22"/>
          <w:lang w:val="it-IT" w:eastAsia="de-DE"/>
        </w:rPr>
        <w:t xml:space="preserve"> </w:t>
      </w:r>
    </w:p>
    <w:p w14:paraId="4A463E7F" w14:textId="77777777" w:rsidR="004F5A7E" w:rsidRDefault="004F5A7E"/>
    <w:p w14:paraId="7D0F8880" w14:textId="77777777" w:rsidR="00E83593" w:rsidRDefault="00E83593">
      <w:pPr>
        <w:rPr>
          <w:rFonts w:eastAsia="Times New Roman"/>
          <w:i/>
          <w:szCs w:val="22"/>
          <w:lang w:val="it-IT" w:eastAsia="de-DE"/>
        </w:rPr>
        <w:sectPr w:rsidR="00E83593">
          <w:headerReference w:type="default" r:id="rId8"/>
          <w:footerReference w:type="default" r:id="rId9"/>
          <w:pgSz w:w="11906" w:h="16838"/>
          <w:pgMar w:top="1418" w:right="1134" w:bottom="1134" w:left="1418" w:header="709" w:footer="709" w:gutter="0"/>
          <w:cols w:space="720"/>
        </w:sectPr>
      </w:pPr>
    </w:p>
    <w:p w14:paraId="6F05690B" w14:textId="77777777" w:rsidR="008A4DB2" w:rsidRPr="008A4DB2" w:rsidRDefault="008A4DB2">
      <w:pPr>
        <w:rPr>
          <w:b/>
          <w:bCs/>
          <w:sz w:val="12"/>
          <w:szCs w:val="12"/>
        </w:rPr>
      </w:pPr>
    </w:p>
    <w:p w14:paraId="57F48159" w14:textId="63AFEC34" w:rsidR="00E83593" w:rsidRDefault="008A4DB2">
      <w:pPr>
        <w:rPr>
          <w:b/>
          <w:bCs/>
          <w:sz w:val="28"/>
          <w:szCs w:val="28"/>
        </w:rPr>
      </w:pPr>
      <w:r>
        <w:rPr>
          <w:b/>
          <w:bCs/>
          <w:sz w:val="28"/>
          <w:szCs w:val="28"/>
        </w:rPr>
        <w:t>Präambel</w:t>
      </w:r>
    </w:p>
    <w:p w14:paraId="5A130E12" w14:textId="77777777" w:rsidR="00E83593" w:rsidRDefault="008A4DB2">
      <w:r>
        <w:t xml:space="preserve">Aus Gründen der besseren Lesbarkeit wird auf die gleichzeitige Verwendung der Sprachformen </w:t>
      </w:r>
      <w:r>
        <w:t>männlich, weiblich und divers (m/w/d) verzichtet. Sämtliche Personenbezeichnungen gelten gleichermaßen für alle Geschlechter</w:t>
      </w:r>
    </w:p>
    <w:p w14:paraId="280FA11B" w14:textId="77777777" w:rsidR="00E83593" w:rsidRDefault="008A4DB2">
      <w:pPr>
        <w:pStyle w:val="berschrift1"/>
      </w:pPr>
      <w:r>
        <w:rPr>
          <w:noProof/>
        </w:rPr>
        <mc:AlternateContent>
          <mc:Choice Requires="wps">
            <w:drawing>
              <wp:anchor distT="0" distB="0" distL="114300" distR="114300" simplePos="0" relativeHeight="251660800" behindDoc="0" locked="0" layoutInCell="1" allowOverlap="1" wp14:anchorId="71D6BA54" wp14:editId="55B70E6B">
                <wp:simplePos x="0" y="0"/>
                <wp:positionH relativeFrom="column">
                  <wp:align>center</wp:align>
                </wp:positionH>
                <wp:positionV relativeFrom="paragraph">
                  <wp:posOffset>184781</wp:posOffset>
                </wp:positionV>
                <wp:extent cx="6054727" cy="565785"/>
                <wp:effectExtent l="0" t="0" r="22223" b="24765"/>
                <wp:wrapSquare wrapText="bothSides"/>
                <wp:docPr id="1344791317" name="Textfeld 2"/>
                <wp:cNvGraphicFramePr/>
                <a:graphic xmlns:a="http://schemas.openxmlformats.org/drawingml/2006/main">
                  <a:graphicData uri="http://schemas.microsoft.com/office/word/2010/wordprocessingShape">
                    <wps:wsp>
                      <wps:cNvSpPr txBox="1"/>
                      <wps:spPr>
                        <a:xfrm>
                          <a:off x="0" y="0"/>
                          <a:ext cx="6054727" cy="565785"/>
                        </a:xfrm>
                        <a:prstGeom prst="rect">
                          <a:avLst/>
                        </a:prstGeom>
                        <a:solidFill>
                          <a:srgbClr val="FFFF00"/>
                        </a:solidFill>
                        <a:ln w="9528">
                          <a:solidFill>
                            <a:srgbClr val="000000"/>
                          </a:solidFill>
                          <a:prstDash val="solid"/>
                        </a:ln>
                      </wps:spPr>
                      <wps:txbx>
                        <w:txbxContent>
                          <w:p w14:paraId="666F8C4F" w14:textId="77777777" w:rsidR="00E83593" w:rsidRDefault="008A4DB2">
                            <w:r>
                              <w:rPr>
                                <w:b/>
                                <w:bCs/>
                                <w:i/>
                                <w:iCs/>
                                <w:sz w:val="20"/>
                              </w:rPr>
                              <w:t>Anmerkung</w:t>
                            </w:r>
                            <w:r>
                              <w:rPr>
                                <w:i/>
                                <w:iCs/>
                                <w:sz w:val="20"/>
                              </w:rPr>
                              <w:t>:</w:t>
                            </w:r>
                          </w:p>
                          <w:p w14:paraId="6066966D" w14:textId="77777777" w:rsidR="00E83593" w:rsidRDefault="008A4DB2">
                            <w:pPr>
                              <w:rPr>
                                <w:i/>
                                <w:iCs/>
                                <w:sz w:val="20"/>
                              </w:rPr>
                            </w:pPr>
                            <w:r>
                              <w:rPr>
                                <w:i/>
                                <w:iCs/>
                                <w:sz w:val="20"/>
                              </w:rPr>
                              <w:t>Statt der gendergerechten Bezeichnung von Vereinsämtern empfiehlt sich das Voranstellen einer solchen Präambel.</w:t>
                            </w:r>
                          </w:p>
                        </w:txbxContent>
                      </wps:txbx>
                      <wps:bodyPr vert="horz" wrap="square" lIns="91440" tIns="45720" rIns="91440" bIns="45720" anchor="t" anchorCtr="0" compatLnSpc="0">
                        <a:spAutoFit/>
                      </wps:bodyPr>
                    </wps:wsp>
                  </a:graphicData>
                </a:graphic>
              </wp:anchor>
            </w:drawing>
          </mc:Choice>
          <mc:Fallback>
            <w:pict>
              <v:shapetype w14:anchorId="71D6BA54" id="_x0000_t202" coordsize="21600,21600" o:spt="202" path="m,l,21600r21600,l21600,xe">
                <v:stroke joinstyle="miter"/>
                <v:path gradientshapeok="t" o:connecttype="rect"/>
              </v:shapetype>
              <v:shape id="Textfeld 2" o:spid="_x0000_s1026" type="#_x0000_t202" style="position:absolute;margin-left:0;margin-top:14.55pt;width:476.75pt;height:44.55pt;z-index:251660800;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" fillcolor="yellow" strokeweight=".26467mm">
                <v:textbox style="mso-fit-shape-to-text:t">
                  <w:txbxContent>
                    <w:p w14:paraId="666F8C4F" w14:textId="77777777" w:rsidR="00E83593" w:rsidRDefault="008A4DB2">
                      <w:r>
                        <w:rPr>
                          <w:b/>
                          <w:bCs/>
                          <w:i/>
                          <w:iCs/>
                          <w:sz w:val="20"/>
                        </w:rPr>
                        <w:t>Anmerkung</w:t>
                      </w:r>
                      <w:r>
                        <w:rPr>
                          <w:i/>
                          <w:iCs/>
                          <w:sz w:val="20"/>
                        </w:rPr>
                        <w:t>:</w:t>
                      </w:r>
                    </w:p>
                    <w:p w14:paraId="6066966D" w14:textId="77777777" w:rsidR="00E83593" w:rsidRDefault="008A4DB2">
                      <w:pPr>
                        <w:rPr>
                          <w:i/>
                          <w:iCs/>
                          <w:sz w:val="20"/>
                        </w:rPr>
                      </w:pPr>
                      <w:r>
                        <w:rPr>
                          <w:i/>
                          <w:iCs/>
                          <w:sz w:val="20"/>
                        </w:rPr>
                        <w:t>Statt der gendergerechten Bezeichnung von Vereinsämtern empfiehlt sich das Voranstellen einer solchen Präambel.</w:t>
                      </w:r>
                    </w:p>
                  </w:txbxContent>
                </v:textbox>
                <w10:wrap type="square"/>
              </v:shape>
            </w:pict>
          </mc:Fallback>
        </mc:AlternateContent>
      </w:r>
    </w:p>
    <w:p w14:paraId="7AA4571B" w14:textId="77777777" w:rsidR="00E83593" w:rsidRDefault="008A4DB2">
      <w:pPr>
        <w:pStyle w:val="berschrift1"/>
      </w:pPr>
      <w:r>
        <w:t>§ 1</w:t>
      </w:r>
      <w:r>
        <w:t xml:space="preserve"> Name, Sitz und Zweck</w:t>
      </w:r>
    </w:p>
    <w:p w14:paraId="0DAE9FE5" w14:textId="77777777" w:rsidR="00E83593" w:rsidRDefault="008A4DB2">
      <w:r>
        <w:rPr>
          <w:rFonts w:eastAsia="Times New Roman" w:cs="Calibri"/>
          <w:szCs w:val="22"/>
          <w:lang w:eastAsia="de-DE"/>
        </w:rPr>
        <w:t xml:space="preserve">Der am </w:t>
      </w:r>
      <w:r>
        <w:rPr>
          <w:rFonts w:eastAsia="Times New Roman" w:cs="Calibri"/>
          <w:szCs w:val="22"/>
          <w:shd w:val="clear" w:color="auto" w:fill="C0C0C0"/>
          <w:lang w:eastAsia="de-DE"/>
        </w:rPr>
        <w:t>...............</w:t>
      </w:r>
      <w:r>
        <w:rPr>
          <w:rFonts w:eastAsia="Times New Roman" w:cs="Calibri"/>
          <w:szCs w:val="22"/>
          <w:lang w:eastAsia="de-DE"/>
        </w:rPr>
        <w:t xml:space="preserve"> in </w:t>
      </w:r>
      <w:r>
        <w:rPr>
          <w:rFonts w:eastAsia="Times New Roman" w:cs="Calibri"/>
          <w:szCs w:val="22"/>
          <w:shd w:val="clear" w:color="auto" w:fill="C0C0C0"/>
          <w:lang w:eastAsia="de-DE"/>
        </w:rPr>
        <w:t>......................................</w:t>
      </w:r>
      <w:r>
        <w:rPr>
          <w:rFonts w:eastAsia="Times New Roman" w:cs="Calibri"/>
          <w:szCs w:val="22"/>
          <w:lang w:eastAsia="de-DE"/>
        </w:rPr>
        <w:t xml:space="preserve"> gegründete Verein führt den Namen "</w:t>
      </w:r>
      <w:r>
        <w:rPr>
          <w:rFonts w:eastAsia="Times New Roman" w:cs="Calibri"/>
          <w:szCs w:val="22"/>
          <w:shd w:val="clear" w:color="auto" w:fill="C0C0C0"/>
          <w:lang w:eastAsia="de-DE"/>
        </w:rPr>
        <w:t>..................................................</w:t>
      </w:r>
      <w:r>
        <w:rPr>
          <w:rFonts w:eastAsia="Times New Roman" w:cs="Calibri"/>
          <w:szCs w:val="22"/>
          <w:lang w:eastAsia="de-DE"/>
        </w:rPr>
        <w:t xml:space="preserve">". Er ist Mitglied des Sportbundes Rheinland im Landessportbund Rheinland-Pfalz und </w:t>
      </w:r>
      <w:r>
        <w:rPr>
          <w:rFonts w:eastAsia="Times New Roman" w:cs="Calibri"/>
          <w:szCs w:val="22"/>
          <w:lang w:eastAsia="de-DE"/>
        </w:rPr>
        <w:t xml:space="preserve">der zuständigen Fachverbände. Der Verein </w:t>
      </w:r>
      <w:r>
        <w:rPr>
          <w:rFonts w:eastAsia="Times New Roman" w:cs="Calibri"/>
          <w:szCs w:val="22"/>
          <w:shd w:val="clear" w:color="auto" w:fill="C0C0C0"/>
          <w:lang w:eastAsia="de-DE"/>
        </w:rPr>
        <w:t>...............................................</w:t>
      </w:r>
      <w:r>
        <w:rPr>
          <w:rFonts w:eastAsia="Times New Roman" w:cs="Calibri"/>
          <w:szCs w:val="22"/>
          <w:lang w:eastAsia="de-DE"/>
        </w:rPr>
        <w:t xml:space="preserve"> hat seinen Sitz in </w:t>
      </w:r>
      <w:r>
        <w:rPr>
          <w:rFonts w:eastAsia="Times New Roman" w:cs="Calibri"/>
          <w:szCs w:val="22"/>
          <w:shd w:val="clear" w:color="auto" w:fill="C0C0C0"/>
          <w:lang w:eastAsia="de-DE"/>
        </w:rPr>
        <w:t>........................................</w:t>
      </w:r>
      <w:r>
        <w:rPr>
          <w:rFonts w:eastAsia="Times New Roman" w:cs="Calibri"/>
          <w:szCs w:val="22"/>
          <w:lang w:eastAsia="de-DE"/>
        </w:rPr>
        <w:t xml:space="preserve"> Er ist in das Vereinsregister beim Amtsgericht eingetragen.</w:t>
      </w:r>
    </w:p>
    <w:p w14:paraId="7F38DC0B" w14:textId="77777777" w:rsidR="00E83593" w:rsidRDefault="00E83593">
      <w:pPr>
        <w:rPr>
          <w:rFonts w:eastAsia="Times New Roman" w:cs="Calibri"/>
          <w:b/>
          <w:i/>
          <w:szCs w:val="22"/>
          <w:shd w:val="clear" w:color="auto" w:fill="FFFF00"/>
          <w:lang w:eastAsia="de-DE"/>
        </w:rPr>
      </w:pPr>
    </w:p>
    <w:p w14:paraId="435E999E"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1F38138C"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Eine Eintragung in das Vereinsregis</w:t>
      </w:r>
      <w:r>
        <w:rPr>
          <w:rFonts w:eastAsia="Times New Roman" w:cs="Calibri"/>
          <w:i/>
          <w:sz w:val="20"/>
          <w:lang w:eastAsia="de-DE"/>
        </w:rPr>
        <w:t>ter ist unbedingt zu empfehlen, um das Risiko einer persönlichen Haftung der Vereinsmitglieder zu vermeiden und für den Vorstand zu begrenzen. Darüber hinaus ist die Eintragung häufig Voraussetzung für die Teilnahme an sportpolitischen Förderprogrammen.</w:t>
      </w:r>
    </w:p>
    <w:p w14:paraId="4552B0D5" w14:textId="77777777" w:rsidR="00E83593" w:rsidRDefault="00E83593">
      <w:pPr>
        <w:rPr>
          <w:rFonts w:eastAsia="Times New Roman" w:cs="Calibri"/>
          <w:szCs w:val="22"/>
          <w:lang w:eastAsia="de-DE"/>
        </w:rPr>
      </w:pPr>
    </w:p>
    <w:p w14:paraId="1056C674" w14:textId="77777777" w:rsidR="00E83593" w:rsidRDefault="008A4DB2">
      <w:pPr>
        <w:rPr>
          <w:rFonts w:eastAsia="Times New Roman" w:cs="Calibri"/>
          <w:szCs w:val="22"/>
          <w:lang w:eastAsia="de-DE"/>
        </w:rPr>
      </w:pPr>
      <w:r>
        <w:rPr>
          <w:rFonts w:eastAsia="Times New Roman" w:cs="Calibri"/>
          <w:szCs w:val="22"/>
          <w:lang w:eastAsia="de-DE"/>
        </w:rPr>
        <w:t>Der Verein verfolgt ausschließlich und unmittelbar gemeinnützige Zwecke im Sinne des Abschnitts "steuerbegünstigte Zwecke" der Abgabenordnung. Der Zweck des Vereins ist die Förderung des Sportes und der sportlichen Jugendarbeit.</w:t>
      </w:r>
    </w:p>
    <w:p w14:paraId="6C081945" w14:textId="77777777" w:rsidR="00E83593" w:rsidRDefault="00E83593">
      <w:pPr>
        <w:rPr>
          <w:rFonts w:eastAsia="Times New Roman" w:cs="Calibri"/>
          <w:szCs w:val="22"/>
          <w:lang w:eastAsia="de-DE"/>
        </w:rPr>
      </w:pPr>
    </w:p>
    <w:p w14:paraId="0DBE50B3" w14:textId="77777777" w:rsidR="00E83593" w:rsidRDefault="008A4DB2">
      <w:pPr>
        <w:rPr>
          <w:rFonts w:eastAsia="Times New Roman" w:cs="Calibri"/>
          <w:szCs w:val="22"/>
          <w:lang w:eastAsia="de-DE"/>
        </w:rPr>
      </w:pPr>
      <w:r>
        <w:rPr>
          <w:rFonts w:eastAsia="Times New Roman" w:cs="Calibri"/>
          <w:szCs w:val="22"/>
          <w:lang w:eastAsia="de-DE"/>
        </w:rPr>
        <w:t>Der Satzungszweck wird ins</w:t>
      </w:r>
      <w:r>
        <w:rPr>
          <w:rFonts w:eastAsia="Times New Roman" w:cs="Calibri"/>
          <w:szCs w:val="22"/>
          <w:lang w:eastAsia="de-DE"/>
        </w:rPr>
        <w:t>besondere durch das Anbieten sportlicher Übungen und die Förderung sportlicher Leistungen, die Veranstaltung von Wettkämpfen und durch die Teilnahme an Sportveranstaltungen verwirklicht. Der Verein ist selbstlos tätig; er verfolgt nicht in erster Linie eig</w:t>
      </w:r>
      <w:r>
        <w:rPr>
          <w:rFonts w:eastAsia="Times New Roman" w:cs="Calibri"/>
          <w:szCs w:val="22"/>
          <w:lang w:eastAsia="de-DE"/>
        </w:rPr>
        <w:t>enwirtschaftliche Zwecke.</w:t>
      </w:r>
    </w:p>
    <w:p w14:paraId="592A9467" w14:textId="77777777" w:rsidR="00E83593" w:rsidRDefault="00E83593">
      <w:pPr>
        <w:rPr>
          <w:rFonts w:eastAsia="Times New Roman" w:cs="Calibri"/>
          <w:szCs w:val="22"/>
          <w:lang w:eastAsia="de-DE"/>
        </w:rPr>
      </w:pPr>
    </w:p>
    <w:p w14:paraId="518C2828" w14:textId="77777777" w:rsidR="00E83593" w:rsidRDefault="008A4DB2">
      <w:pPr>
        <w:rPr>
          <w:rFonts w:eastAsia="Times New Roman" w:cs="Calibri"/>
          <w:szCs w:val="22"/>
          <w:lang w:eastAsia="de-DE"/>
        </w:rPr>
      </w:pPr>
      <w:r>
        <w:rPr>
          <w:rFonts w:eastAsia="Times New Roman" w:cs="Calibri"/>
          <w:szCs w:val="22"/>
          <w:lang w:eastAsia="de-DE"/>
        </w:rPr>
        <w:t>Mittel des Vereins dürfen nur für die satzungsgemäßen Zwecke verwendet werden. Es darf keine Person durch Ausgaben, die den Zwecken des Vereins fremd sind oder durch unverhältnismäßig hohe Vergütungen begünstigt werden. Mitgliede</w:t>
      </w:r>
      <w:r>
        <w:rPr>
          <w:rFonts w:eastAsia="Times New Roman" w:cs="Calibri"/>
          <w:szCs w:val="22"/>
          <w:lang w:eastAsia="de-DE"/>
        </w:rPr>
        <w:t>r erhalten keine Zuwendungen aus Mitteln des Vereins.</w:t>
      </w:r>
    </w:p>
    <w:p w14:paraId="08ED6039" w14:textId="77777777" w:rsidR="00E83593" w:rsidRDefault="00E83593">
      <w:pPr>
        <w:rPr>
          <w:rFonts w:eastAsia="Times New Roman" w:cs="Calibri"/>
          <w:szCs w:val="22"/>
          <w:lang w:eastAsia="de-DE"/>
        </w:rPr>
      </w:pPr>
    </w:p>
    <w:p w14:paraId="15912E72"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7DAF86AE"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Die Mustersatzung der Abgabenordnung schreibt vor, welche Formulierungen die Satzung eines gemeinnützigen Vereins enthalten muss. Die Umsetzung dieser Anforderungen wird vom Finanzamt bei ei</w:t>
      </w:r>
      <w:r>
        <w:rPr>
          <w:rFonts w:eastAsia="Times New Roman" w:cs="Calibri"/>
          <w:i/>
          <w:sz w:val="20"/>
          <w:lang w:eastAsia="de-DE"/>
        </w:rPr>
        <w:t>ner Satzungsänderung in einem eigene Feststellungsverfahren überprüft. Setzt ein Verein diese Anforderungen nicht um, so droht unter Umständen der Verlust der Gemeinnützigkeit. Die Mustersatzung des Sportbundes Rheinland hat den Wortlaut aus der Mustersatz</w:t>
      </w:r>
      <w:r>
        <w:rPr>
          <w:rFonts w:eastAsia="Times New Roman" w:cs="Calibri"/>
          <w:i/>
          <w:sz w:val="20"/>
          <w:lang w:eastAsia="de-DE"/>
        </w:rPr>
        <w:t>ung der Abgabenordnung übernommen, Sie sollten diesen so in Ihrer Satzung verankern.</w:t>
      </w:r>
    </w:p>
    <w:p w14:paraId="51CEB50D" w14:textId="77777777" w:rsidR="00E83593" w:rsidRDefault="00E83593">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p>
    <w:p w14:paraId="020486AC"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pPr>
      <w:r>
        <w:rPr>
          <w:rFonts w:eastAsia="Times New Roman" w:cs="Calibri"/>
          <w:b/>
          <w:i/>
          <w:sz w:val="20"/>
          <w:lang w:eastAsia="de-DE"/>
        </w:rPr>
        <w:t>Hinweis</w:t>
      </w:r>
      <w:r>
        <w:rPr>
          <w:rFonts w:eastAsia="Times New Roman" w:cs="Calibri"/>
          <w:i/>
          <w:sz w:val="20"/>
          <w:lang w:eastAsia="de-DE"/>
        </w:rPr>
        <w:t>: Ausnahme ist hier die</w:t>
      </w:r>
      <w:r>
        <w:rPr>
          <w:rFonts w:eastAsia="Times New Roman" w:cs="Calibri"/>
          <w:sz w:val="20"/>
          <w:lang w:eastAsia="de-DE"/>
        </w:rPr>
        <w:t xml:space="preserve"> </w:t>
      </w:r>
      <w:r>
        <w:rPr>
          <w:rFonts w:eastAsia="Times New Roman" w:cs="Calibri"/>
          <w:i/>
          <w:sz w:val="20"/>
          <w:lang w:eastAsia="de-DE"/>
        </w:rPr>
        <w:t>Formulierung des Vereinszweckes. Viele ältere Satzungen enthalten andere Formulierungen als den Sport, beispielsweise die Körperertüchtigun</w:t>
      </w:r>
      <w:r>
        <w:rPr>
          <w:rFonts w:eastAsia="Times New Roman" w:cs="Calibri"/>
          <w:i/>
          <w:sz w:val="20"/>
          <w:lang w:eastAsia="de-DE"/>
        </w:rPr>
        <w:t>g, Leibesübungen, Amateursport oder geben als Vereinszweck die Ausübung einer bestimmten Sportart an. Wenn hier der Vereinszweck auf „Sport“ geändert werden soll, sollten Sie sich in jedem Fall mit Ihrem zuständigen Amtsgericht in Verbindung setzen und abk</w:t>
      </w:r>
      <w:r>
        <w:rPr>
          <w:rFonts w:eastAsia="Times New Roman" w:cs="Calibri"/>
          <w:i/>
          <w:sz w:val="20"/>
          <w:lang w:eastAsia="de-DE"/>
        </w:rPr>
        <w:t xml:space="preserve">lären, ob diese Änderung als einfache Satzungsänderung oder als Änderung des Zwecks anzusehen ist. Bei einer Änderung des Zwecks müssen alle Mitglieder zustimmen, die die nicht auf der Mitgliederversammlung anwesend sind, müssen dies schriftlich tun. Eine </w:t>
      </w:r>
      <w:r>
        <w:rPr>
          <w:rFonts w:eastAsia="Times New Roman" w:cs="Calibri"/>
          <w:i/>
          <w:sz w:val="20"/>
          <w:lang w:eastAsia="de-DE"/>
        </w:rPr>
        <w:t>Zweckänderung ist daher so gut wie undurchführbar.</w:t>
      </w:r>
    </w:p>
    <w:p w14:paraId="02AF2AE3" w14:textId="77777777" w:rsidR="00E83593" w:rsidRDefault="00E83593">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p>
    <w:p w14:paraId="150CF500"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Es wird empfohlen, dem zuständigen </w:t>
      </w:r>
      <w:proofErr w:type="gramStart"/>
      <w:r>
        <w:rPr>
          <w:rFonts w:eastAsia="Times New Roman" w:cs="Calibri"/>
          <w:i/>
          <w:sz w:val="20"/>
          <w:lang w:eastAsia="de-DE"/>
        </w:rPr>
        <w:t>Finanzamt  den</w:t>
      </w:r>
      <w:proofErr w:type="gramEnd"/>
      <w:r>
        <w:rPr>
          <w:rFonts w:eastAsia="Times New Roman" w:cs="Calibri"/>
          <w:i/>
          <w:sz w:val="20"/>
          <w:lang w:eastAsia="de-DE"/>
        </w:rPr>
        <w:t xml:space="preserve"> Satzungsentwurf vorzulegen und prüfen zu lassen.</w:t>
      </w:r>
    </w:p>
    <w:p w14:paraId="2D1FC3C2" w14:textId="77777777" w:rsidR="00E83593" w:rsidRDefault="00E83593">
      <w:pPr>
        <w:autoSpaceDE w:val="0"/>
        <w:rPr>
          <w:rFonts w:eastAsia="Times New Roman" w:cs="Calibri"/>
          <w:szCs w:val="22"/>
          <w:lang w:eastAsia="de-DE"/>
        </w:rPr>
      </w:pPr>
    </w:p>
    <w:p w14:paraId="36A5B5A0" w14:textId="77777777" w:rsidR="00E83593" w:rsidRDefault="008A4DB2">
      <w:pPr>
        <w:autoSpaceDE w:val="0"/>
      </w:pPr>
      <w:r>
        <w:rPr>
          <w:rFonts w:eastAsia="Times New Roman" w:cs="Calibri"/>
          <w:szCs w:val="22"/>
          <w:lang w:eastAsia="de-DE"/>
        </w:rPr>
        <w:t xml:space="preserve">Bei Bedarf können Vereinsämter im Rahmen der haushaltsrechtlichen Möglichkeiten entgeltlich auf der </w:t>
      </w:r>
      <w:r>
        <w:rPr>
          <w:rFonts w:eastAsia="Times New Roman" w:cs="Calibri"/>
          <w:szCs w:val="22"/>
          <w:lang w:eastAsia="de-DE"/>
        </w:rPr>
        <w:t>Grundlage eines Dienstvertrages oder gegen Zahlung einer Aufwandsentschädigung nach § 3 Nr. 26a EStG ausgeübt werden.</w:t>
      </w:r>
    </w:p>
    <w:p w14:paraId="0E357BB7" w14:textId="77777777" w:rsidR="00E83593" w:rsidRDefault="008A4DB2">
      <w:pPr>
        <w:autoSpaceDE w:val="0"/>
      </w:pPr>
      <w:r>
        <w:rPr>
          <w:rFonts w:eastAsia="Times New Roman" w:cs="Calibri"/>
          <w:szCs w:val="22"/>
          <w:lang w:eastAsia="de-DE"/>
        </w:rPr>
        <w:t xml:space="preserve">Die Entscheidung über eine entgeltliche Vereinstätigkeit trifft </w:t>
      </w:r>
      <w:r>
        <w:rPr>
          <w:rFonts w:eastAsia="Times New Roman" w:cs="Calibri"/>
          <w:i/>
          <w:szCs w:val="22"/>
          <w:shd w:val="clear" w:color="auto" w:fill="FFFF00"/>
          <w:lang w:eastAsia="de-DE"/>
        </w:rPr>
        <w:t>(zuständiges Organ benennen, z.B. der Vorstand / die Mitgliederversammlung</w:t>
      </w:r>
      <w:r>
        <w:rPr>
          <w:rFonts w:eastAsia="Times New Roman" w:cs="Calibri"/>
          <w:i/>
          <w:szCs w:val="22"/>
          <w:shd w:val="clear" w:color="auto" w:fill="FFFF00"/>
          <w:lang w:eastAsia="de-DE"/>
        </w:rPr>
        <w:t>)</w:t>
      </w:r>
      <w:r>
        <w:rPr>
          <w:rFonts w:eastAsia="Times New Roman" w:cs="Calibri"/>
          <w:szCs w:val="22"/>
          <w:lang w:eastAsia="de-DE"/>
        </w:rPr>
        <w:t>. Gleiches gilt für die Vertragsinhalte und die Vertragsbeendigungen.</w:t>
      </w:r>
    </w:p>
    <w:p w14:paraId="34D7E4FC" w14:textId="77777777" w:rsidR="00E83593" w:rsidRDefault="00E83593">
      <w:pPr>
        <w:autoSpaceDE w:val="0"/>
        <w:rPr>
          <w:rFonts w:eastAsia="Times New Roman" w:cs="Calibri"/>
          <w:szCs w:val="22"/>
          <w:lang w:eastAsia="de-DE"/>
        </w:rPr>
      </w:pPr>
    </w:p>
    <w:p w14:paraId="597878A7"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bCs/>
          <w:i/>
          <w:sz w:val="20"/>
          <w:lang w:eastAsia="de-DE"/>
        </w:rPr>
      </w:pPr>
      <w:r>
        <w:rPr>
          <w:rFonts w:eastAsia="Times New Roman" w:cs="Calibri"/>
          <w:b/>
          <w:bCs/>
          <w:i/>
          <w:sz w:val="20"/>
          <w:lang w:eastAsia="de-DE"/>
        </w:rPr>
        <w:t>Anmerkung:</w:t>
      </w:r>
    </w:p>
    <w:p w14:paraId="7DB98817"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Wenn der Verein Zahlungen im Rahmen der Ehrenamtspauschale nach § 3 Nr. 26 a oder sonstige Vergütungen an Vorstandsmitglieder entrichten möchte, bedarf dies einer </w:t>
      </w:r>
      <w:r>
        <w:rPr>
          <w:rFonts w:eastAsia="Times New Roman" w:cs="Calibri"/>
          <w:i/>
          <w:sz w:val="20"/>
          <w:lang w:eastAsia="de-DE"/>
        </w:rPr>
        <w:t>Satzungsgrundlage. Vorstandsarbeit ist nach § 27 BGB ehrenamtlich und damit unentgeltlich zu entrichten. Fehlt bei Zahlungen an Vorstandsmitglieder die o.g. Satzungsgrundlage liegt eine gemeinnützigkeitsschädliche Mittelverwendung vor. Dies gilt auch dann,</w:t>
      </w:r>
      <w:r>
        <w:rPr>
          <w:rFonts w:eastAsia="Times New Roman" w:cs="Calibri"/>
          <w:i/>
          <w:sz w:val="20"/>
          <w:lang w:eastAsia="de-DE"/>
        </w:rPr>
        <w:t xml:space="preserve"> wenn die Ehrenamtspauschale bzw. die Vergütung via einer Aufwandsspende an den Verein gespendet und nicht ausgezahlt wird. Der Ersatz tatsächlich entstandenen nachgewiesenen Aufwands (Fahrtkosten, Porto, etc.) ist jederzeit auch ohne Satzungsgrundlage mög</w:t>
      </w:r>
      <w:r>
        <w:rPr>
          <w:rFonts w:eastAsia="Times New Roman" w:cs="Calibri"/>
          <w:i/>
          <w:sz w:val="20"/>
          <w:lang w:eastAsia="de-DE"/>
        </w:rPr>
        <w:t xml:space="preserve">lich. </w:t>
      </w:r>
    </w:p>
    <w:p w14:paraId="51A6C9FF" w14:textId="77777777" w:rsidR="00E83593" w:rsidRDefault="00E83593">
      <w:pPr>
        <w:rPr>
          <w:rFonts w:eastAsia="Times New Roman" w:cs="Calibri"/>
          <w:szCs w:val="22"/>
          <w:lang w:eastAsia="de-DE"/>
        </w:rPr>
      </w:pPr>
    </w:p>
    <w:p w14:paraId="06A02E5B" w14:textId="77777777" w:rsidR="00E83593" w:rsidRDefault="008A4DB2">
      <w:pPr>
        <w:rPr>
          <w:rFonts w:eastAsia="Times New Roman" w:cs="Calibri"/>
          <w:szCs w:val="22"/>
          <w:lang w:eastAsia="de-DE"/>
        </w:rPr>
      </w:pPr>
      <w:r>
        <w:rPr>
          <w:rFonts w:eastAsia="Times New Roman" w:cs="Calibri"/>
          <w:szCs w:val="22"/>
          <w:lang w:eastAsia="de-DE"/>
        </w:rPr>
        <w:t xml:space="preserve">Im Übrigen haben die Mitglieder und Mitarbeiter des Vereins einen Aufwendungsersatzanspruch nach § 670 BGB für solche Aufwendungen, die Ihnen durch die Tätigkeit für den Verein entstanden sind. Hierzu gehören insbesondere Fahrtkosten, Reisekosten, </w:t>
      </w:r>
      <w:r>
        <w:rPr>
          <w:rFonts w:eastAsia="Times New Roman" w:cs="Calibri"/>
          <w:szCs w:val="22"/>
          <w:lang w:eastAsia="de-DE"/>
        </w:rPr>
        <w:t>Porto, Telefon und Kopier- und Druckkosten. Die Mitglieder und Mitarbeiter des Vereins haben das Gebot der Sparsamkeit zu beachten. Der Vorstand kann durch Beschluss im Rahmen der steuerrechtlichen Möglichkeiten Aufwendungserstattungen festlegen.</w:t>
      </w:r>
    </w:p>
    <w:p w14:paraId="4A1F100E" w14:textId="77777777" w:rsidR="00E83593" w:rsidRDefault="00E83593">
      <w:pPr>
        <w:rPr>
          <w:rFonts w:eastAsia="Times New Roman" w:cs="Calibri"/>
          <w:szCs w:val="22"/>
          <w:lang w:eastAsia="de-DE"/>
        </w:rPr>
      </w:pPr>
    </w:p>
    <w:p w14:paraId="24B7CF5D" w14:textId="77777777" w:rsidR="00E83593" w:rsidRDefault="008A4DB2">
      <w:r>
        <w:rPr>
          <w:noProof/>
        </w:rPr>
        <mc:AlternateContent>
          <mc:Choice Requires="wps">
            <w:drawing>
              <wp:anchor distT="0" distB="0" distL="114300" distR="114300" simplePos="0" relativeHeight="251654656" behindDoc="0" locked="0" layoutInCell="1" allowOverlap="1" wp14:anchorId="6AB0F9E8" wp14:editId="22702DB9">
                <wp:simplePos x="0" y="0"/>
                <wp:positionH relativeFrom="column">
                  <wp:posOffset>-64766</wp:posOffset>
                </wp:positionH>
                <wp:positionV relativeFrom="paragraph">
                  <wp:posOffset>687701</wp:posOffset>
                </wp:positionV>
                <wp:extent cx="6026152" cy="1031242"/>
                <wp:effectExtent l="0" t="0" r="12698" b="16508"/>
                <wp:wrapSquare wrapText="bothSides"/>
                <wp:docPr id="838384615" name="Textfeld 2"/>
                <wp:cNvGraphicFramePr/>
                <a:graphic xmlns:a="http://schemas.openxmlformats.org/drawingml/2006/main">
                  <a:graphicData uri="http://schemas.microsoft.com/office/word/2010/wordprocessingShape">
                    <wps:wsp>
                      <wps:cNvSpPr txBox="1"/>
                      <wps:spPr>
                        <a:xfrm>
                          <a:off x="0" y="0"/>
                          <a:ext cx="6026152" cy="1031242"/>
                        </a:xfrm>
                        <a:prstGeom prst="rect">
                          <a:avLst/>
                        </a:prstGeom>
                        <a:solidFill>
                          <a:srgbClr val="FFFF00"/>
                        </a:solidFill>
                        <a:ln w="9528">
                          <a:solidFill>
                            <a:srgbClr val="000000"/>
                          </a:solidFill>
                          <a:prstDash val="solid"/>
                        </a:ln>
                      </wps:spPr>
                      <wps:txbx>
                        <w:txbxContent>
                          <w:p w14:paraId="255F60CB" w14:textId="77777777" w:rsidR="00E83593" w:rsidRDefault="008A4DB2">
                            <w:r>
                              <w:rPr>
                                <w:b/>
                                <w:i/>
                                <w:sz w:val="20"/>
                              </w:rPr>
                              <w:t>Anmerk</w:t>
                            </w:r>
                            <w:r>
                              <w:rPr>
                                <w:b/>
                                <w:i/>
                                <w:sz w:val="20"/>
                              </w:rPr>
                              <w:t>ung</w:t>
                            </w:r>
                            <w:r>
                              <w:rPr>
                                <w:sz w:val="20"/>
                              </w:rPr>
                              <w:t>:</w:t>
                            </w:r>
                          </w:p>
                          <w:p w14:paraId="5711250F" w14:textId="77777777" w:rsidR="00E83593" w:rsidRDefault="008A4DB2">
                            <w:pPr>
                              <w:jc w:val="both"/>
                              <w:rPr>
                                <w:i/>
                                <w:sz w:val="20"/>
                              </w:rPr>
                            </w:pPr>
                            <w:r>
                              <w:rPr>
                                <w:i/>
                                <w:sz w:val="20"/>
                              </w:rPr>
                              <w:t>Aufwendungsersatz darf niemals pauschal erstattet werden, sondern immer nur nach Einzelnachweis. Einzelnachweis sind Rechnungen oder Fahrtkostenaufstellungen. Die hier gemeinten Fahrtkosten sind ausschließlich Fahrtkosten für Fahrten im Auftrag des Ve</w:t>
                            </w:r>
                            <w:r>
                              <w:rPr>
                                <w:i/>
                                <w:sz w:val="20"/>
                              </w:rPr>
                              <w:t>reins und nicht die Fahrten Wohnort/Trainingsstätte bei Übungsleitern, die steuerlich anders zu behandeln sind. Die aktuellen lohnsteuer- und sozialversicherungsfreien Kilometerpauschalen für Dienstfahrten sind jeweils in der gültigen Fassung des Reisekost</w:t>
                            </w:r>
                            <w:r>
                              <w:rPr>
                                <w:i/>
                                <w:sz w:val="20"/>
                              </w:rPr>
                              <w:t xml:space="preserve">engesetzes zu finden. </w:t>
                            </w:r>
                          </w:p>
                        </w:txbxContent>
                      </wps:txbx>
                      <wps:bodyPr vert="horz" wrap="square" lIns="91440" tIns="45720" rIns="91440" bIns="45720" anchor="t" anchorCtr="0" compatLnSpc="0">
                        <a:spAutoFit/>
                      </wps:bodyPr>
                    </wps:wsp>
                  </a:graphicData>
                </a:graphic>
              </wp:anchor>
            </w:drawing>
          </mc:Choice>
          <mc:Fallback>
            <w:pict>
              <v:shape w14:anchorId="6AB0F9E8" id="_x0000_s1027" type="#_x0000_t202" style="position:absolute;margin-left:-5.1pt;margin-top:54.15pt;width:474.5pt;height:81.2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" fillcolor="yellow" strokeweight=".26467mm">
                <v:textbox style="mso-fit-shape-to-text:t">
                  <w:txbxContent>
                    <w:p w14:paraId="255F60CB" w14:textId="77777777" w:rsidR="00E83593" w:rsidRDefault="008A4DB2">
                      <w:r>
                        <w:rPr>
                          <w:b/>
                          <w:i/>
                          <w:sz w:val="20"/>
                        </w:rPr>
                        <w:t>Anmerk</w:t>
                      </w:r>
                      <w:r>
                        <w:rPr>
                          <w:b/>
                          <w:i/>
                          <w:sz w:val="20"/>
                        </w:rPr>
                        <w:t>ung</w:t>
                      </w:r>
                      <w:r>
                        <w:rPr>
                          <w:sz w:val="20"/>
                        </w:rPr>
                        <w:t>:</w:t>
                      </w:r>
                    </w:p>
                    <w:p w14:paraId="5711250F" w14:textId="77777777" w:rsidR="00E83593" w:rsidRDefault="008A4DB2">
                      <w:pPr>
                        <w:jc w:val="both"/>
                        <w:rPr>
                          <w:i/>
                          <w:sz w:val="20"/>
                        </w:rPr>
                      </w:pPr>
                      <w:r>
                        <w:rPr>
                          <w:i/>
                          <w:sz w:val="20"/>
                        </w:rPr>
                        <w:t>Aufwendungsersatz darf niemals pauschal erstattet werden, sondern immer nur nach Einzelnachweis. Einzelnachweis sind Rechnungen oder Fahrtkostenaufstellungen. Die hier gemeinten Fahrtkosten sind ausschließlich Fahrtkosten für Fahrten im Auftrag des Ve</w:t>
                      </w:r>
                      <w:r>
                        <w:rPr>
                          <w:i/>
                          <w:sz w:val="20"/>
                        </w:rPr>
                        <w:t>reins und nicht die Fahrten Wohnort/Trainingsstätte bei Übungsleitern, die steuerlich anders zu behandeln sind. Die aktuellen lohnsteuer- und sozialversicherungsfreien Kilometerpauschalen für Dienstfahrten sind jeweils in der gültigen Fassung des Reisekost</w:t>
                      </w:r>
                      <w:r>
                        <w:rPr>
                          <w:i/>
                          <w:sz w:val="20"/>
                        </w:rPr>
                        <w:t xml:space="preserve">engesetzes zu finden. </w:t>
                      </w:r>
                    </w:p>
                  </w:txbxContent>
                </v:textbox>
                <w10:wrap type="square"/>
              </v:shape>
            </w:pict>
          </mc:Fallback>
        </mc:AlternateContent>
      </w:r>
      <w:r>
        <w:rPr>
          <w:rFonts w:eastAsia="Times New Roman" w:cs="Calibri"/>
          <w:szCs w:val="22"/>
          <w:lang w:eastAsia="de-DE"/>
        </w:rPr>
        <w:t>Der Anspruch auf Aufwendungsersatz kann nur innerhalb einer Frist von 3 Monaten nach seiner Entstehung geltend gemacht werden. Erstattungen werden nur gewährt, wenn die Aufwendungen mit prüffähigen Belegen und Aufstellungen nachgewi</w:t>
      </w:r>
      <w:r>
        <w:rPr>
          <w:rFonts w:eastAsia="Times New Roman" w:cs="Calibri"/>
          <w:szCs w:val="22"/>
          <w:lang w:eastAsia="de-DE"/>
        </w:rPr>
        <w:t>esen werden.</w:t>
      </w:r>
    </w:p>
    <w:p w14:paraId="3A9AFA4D" w14:textId="77777777" w:rsidR="00E83593" w:rsidRDefault="00E83593">
      <w:pPr>
        <w:rPr>
          <w:rFonts w:eastAsia="Times New Roman" w:cs="Calibri"/>
          <w:szCs w:val="22"/>
          <w:lang w:eastAsia="de-DE"/>
        </w:rPr>
      </w:pPr>
    </w:p>
    <w:p w14:paraId="66813BCE" w14:textId="77777777" w:rsidR="00E83593" w:rsidRDefault="00E83593">
      <w:pPr>
        <w:rPr>
          <w:rFonts w:eastAsia="Times New Roman" w:cs="Calibri"/>
          <w:szCs w:val="22"/>
          <w:lang w:eastAsia="de-DE"/>
        </w:rPr>
      </w:pPr>
    </w:p>
    <w:p w14:paraId="06E033E4" w14:textId="77777777" w:rsidR="00E83593" w:rsidRDefault="008A4DB2">
      <w:pPr>
        <w:pStyle w:val="berschrift1"/>
      </w:pPr>
      <w:bookmarkStart w:id="0" w:name="_Hlk130905742"/>
      <w:r>
        <w:t>§ 2 Grundsätze des Vereins</w:t>
      </w:r>
    </w:p>
    <w:p w14:paraId="62337470" w14:textId="77777777" w:rsidR="00E83593" w:rsidRDefault="008A4DB2">
      <w:pPr>
        <w:rPr>
          <w:lang w:eastAsia="de-DE"/>
        </w:rPr>
      </w:pPr>
      <w:r>
        <w:rPr>
          <w:lang w:eastAsia="de-DE"/>
        </w:rPr>
        <w:t>Basis der Vereinsarbeit ist das Bekenntnis des Vereins zur freiheitlich demokratischen Grundordnung und die Regelungen des Grundgesetzes der Bundesrepublik Deutschland.</w:t>
      </w:r>
    </w:p>
    <w:p w14:paraId="6B06D8E2" w14:textId="77777777" w:rsidR="00E83593" w:rsidRDefault="00E83593">
      <w:pPr>
        <w:rPr>
          <w:lang w:eastAsia="de-DE"/>
        </w:rPr>
      </w:pPr>
    </w:p>
    <w:p w14:paraId="00BB3B09" w14:textId="77777777" w:rsidR="00E83593" w:rsidRDefault="008A4DB2">
      <w:pPr>
        <w:rPr>
          <w:lang w:eastAsia="de-DE"/>
        </w:rPr>
      </w:pPr>
      <w:r>
        <w:rPr>
          <w:lang w:eastAsia="de-DE"/>
        </w:rPr>
        <w:t>Der Verein vertritt den Grundsatz religiöser</w:t>
      </w:r>
      <w:r>
        <w:rPr>
          <w:lang w:eastAsia="de-DE"/>
        </w:rPr>
        <w:t xml:space="preserve"> und weltanschaulicher Offenheit sowie der parteipolitischen</w:t>
      </w:r>
    </w:p>
    <w:p w14:paraId="29D46F29" w14:textId="77777777" w:rsidR="00E83593" w:rsidRDefault="008A4DB2">
      <w:pPr>
        <w:rPr>
          <w:lang w:eastAsia="de-DE"/>
        </w:rPr>
      </w:pPr>
      <w:r>
        <w:rPr>
          <w:lang w:eastAsia="de-DE"/>
        </w:rPr>
        <w:t>Neutralität. Er fördert die soziale Integration von Bürgern mit Einwanderungsgeschichte. Der Verein tritt diskriminierenden, extremistischen, rassistischen und menschenfeindlichen Bestrebungen en</w:t>
      </w:r>
      <w:r>
        <w:rPr>
          <w:lang w:eastAsia="de-DE"/>
        </w:rPr>
        <w:t>tschieden entgegen.</w:t>
      </w:r>
    </w:p>
    <w:p w14:paraId="55B935C9" w14:textId="77777777" w:rsidR="00E83593" w:rsidRDefault="00E83593">
      <w:pPr>
        <w:rPr>
          <w:lang w:eastAsia="de-DE"/>
        </w:rPr>
      </w:pPr>
    </w:p>
    <w:p w14:paraId="3D5146B6" w14:textId="77777777" w:rsidR="00E83593" w:rsidRDefault="008A4DB2">
      <w:pPr>
        <w:rPr>
          <w:lang w:eastAsia="de-DE"/>
        </w:rPr>
      </w:pPr>
      <w:r>
        <w:rPr>
          <w:lang w:eastAsia="de-DE"/>
        </w:rPr>
        <w:t>Der Verein verurteilt jegliche Form von Gewalt, unabhängig davon, ob sie körperlicher, seelischer oder sexualisierter Art ist.</w:t>
      </w:r>
    </w:p>
    <w:p w14:paraId="72127873" w14:textId="77777777" w:rsidR="00E83593" w:rsidRDefault="00E83593">
      <w:pPr>
        <w:rPr>
          <w:lang w:eastAsia="de-DE"/>
        </w:rPr>
      </w:pPr>
    </w:p>
    <w:bookmarkEnd w:id="0"/>
    <w:p w14:paraId="49A3C6CB" w14:textId="77777777" w:rsidR="00E83593" w:rsidRDefault="008A4DB2">
      <w:r>
        <w:rPr>
          <w:noProof/>
          <w:lang w:eastAsia="de-DE"/>
        </w:rPr>
        <w:lastRenderedPageBreak/>
        <mc:AlternateContent>
          <mc:Choice Requires="wps">
            <w:drawing>
              <wp:anchor distT="0" distB="0" distL="114300" distR="114300" simplePos="0" relativeHeight="251659776" behindDoc="0" locked="0" layoutInCell="1" allowOverlap="1" wp14:anchorId="4496D006" wp14:editId="68B74A66">
                <wp:simplePos x="0" y="0"/>
                <wp:positionH relativeFrom="column">
                  <wp:posOffset>12060</wp:posOffset>
                </wp:positionH>
                <wp:positionV relativeFrom="paragraph">
                  <wp:posOffset>39374</wp:posOffset>
                </wp:positionV>
                <wp:extent cx="6026152" cy="876296"/>
                <wp:effectExtent l="0" t="0" r="12698" b="19054"/>
                <wp:wrapSquare wrapText="bothSides"/>
                <wp:docPr id="1369248359" name="Textfeld 2"/>
                <wp:cNvGraphicFramePr/>
                <a:graphic xmlns:a="http://schemas.openxmlformats.org/drawingml/2006/main">
                  <a:graphicData uri="http://schemas.microsoft.com/office/word/2010/wordprocessingShape">
                    <wps:wsp>
                      <wps:cNvSpPr txBox="1"/>
                      <wps:spPr>
                        <a:xfrm>
                          <a:off x="0" y="0"/>
                          <a:ext cx="6026152" cy="876296"/>
                        </a:xfrm>
                        <a:prstGeom prst="rect">
                          <a:avLst/>
                        </a:prstGeom>
                        <a:solidFill>
                          <a:srgbClr val="FFFF00"/>
                        </a:solidFill>
                        <a:ln w="9528">
                          <a:solidFill>
                            <a:srgbClr val="000000"/>
                          </a:solidFill>
                          <a:prstDash val="solid"/>
                        </a:ln>
                      </wps:spPr>
                      <wps:txbx>
                        <w:txbxContent>
                          <w:p w14:paraId="5007E869" w14:textId="77777777" w:rsidR="00E83593" w:rsidRDefault="008A4DB2">
                            <w:r>
                              <w:rPr>
                                <w:b/>
                                <w:i/>
                                <w:sz w:val="20"/>
                              </w:rPr>
                              <w:t>Anmerkung</w:t>
                            </w:r>
                            <w:r>
                              <w:rPr>
                                <w:sz w:val="20"/>
                              </w:rPr>
                              <w:t>:</w:t>
                            </w:r>
                          </w:p>
                          <w:p w14:paraId="5A6BF61C" w14:textId="77777777" w:rsidR="00E83593" w:rsidRDefault="008A4DB2">
                            <w:pPr>
                              <w:jc w:val="both"/>
                              <w:rPr>
                                <w:i/>
                                <w:sz w:val="20"/>
                              </w:rPr>
                            </w:pPr>
                            <w:r>
                              <w:rPr>
                                <w:i/>
                                <w:sz w:val="20"/>
                              </w:rPr>
                              <w:t xml:space="preserve">Die Satzung sollte Grundsätze festlegen, die im Verein gelebt werden sollen. Die </w:t>
                            </w:r>
                            <w:r>
                              <w:rPr>
                                <w:i/>
                                <w:sz w:val="20"/>
                              </w:rPr>
                              <w:t>Festlegung dieser Grundsätze ist insbesondere in Ausschluss- und Strafverfahren von Bedeutung. Ausschlüsse oder Strafmaßnahmen wegen sexualisierter Gewalt, Mitgliedschaft und Betätigungen in extremistischen Organisationen oder rassistischen Äußerungen sind</w:t>
                            </w:r>
                            <w:r>
                              <w:rPr>
                                <w:i/>
                                <w:sz w:val="20"/>
                              </w:rPr>
                              <w:t xml:space="preserve"> nur durchsetzbar, wenn sie auf einem Verstoß gegen festgelegte Satzungsregelungen basieren.</w:t>
                            </w:r>
                          </w:p>
                        </w:txbxContent>
                      </wps:txbx>
                      <wps:bodyPr vert="horz" wrap="square" lIns="91440" tIns="45720" rIns="91440" bIns="45720" anchor="t" anchorCtr="0" compatLnSpc="0">
                        <a:spAutoFit/>
                      </wps:bodyPr>
                    </wps:wsp>
                  </a:graphicData>
                </a:graphic>
              </wp:anchor>
            </w:drawing>
          </mc:Choice>
          <mc:Fallback>
            <w:pict>
              <v:shape w14:anchorId="4496D006" id="_x0000_s1028" type="#_x0000_t202" style="position:absolute;margin-left:.95pt;margin-top:3.1pt;width:474.5pt;height:69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" fillcolor="yellow" strokeweight=".26467mm">
                <v:textbox style="mso-fit-shape-to-text:t">
                  <w:txbxContent>
                    <w:p w14:paraId="5007E869" w14:textId="77777777" w:rsidR="00E83593" w:rsidRDefault="008A4DB2">
                      <w:r>
                        <w:rPr>
                          <w:b/>
                          <w:i/>
                          <w:sz w:val="20"/>
                        </w:rPr>
                        <w:t>Anmerkung</w:t>
                      </w:r>
                      <w:r>
                        <w:rPr>
                          <w:sz w:val="20"/>
                        </w:rPr>
                        <w:t>:</w:t>
                      </w:r>
                    </w:p>
                    <w:p w14:paraId="5A6BF61C" w14:textId="77777777" w:rsidR="00E83593" w:rsidRDefault="008A4DB2">
                      <w:pPr>
                        <w:jc w:val="both"/>
                        <w:rPr>
                          <w:i/>
                          <w:sz w:val="20"/>
                        </w:rPr>
                      </w:pPr>
                      <w:r>
                        <w:rPr>
                          <w:i/>
                          <w:sz w:val="20"/>
                        </w:rPr>
                        <w:t xml:space="preserve">Die Satzung sollte Grundsätze festlegen, die im Verein gelebt werden sollen. Die </w:t>
                      </w:r>
                      <w:r>
                        <w:rPr>
                          <w:i/>
                          <w:sz w:val="20"/>
                        </w:rPr>
                        <w:t>Festlegung dieser Grundsätze ist insbesondere in Ausschluss- und Strafverfahren von Bedeutung. Ausschlüsse oder Strafmaßnahmen wegen sexualisierter Gewalt, Mitgliedschaft und Betätigungen in extremistischen Organisationen oder rassistischen Äußerungen sind</w:t>
                      </w:r>
                      <w:r>
                        <w:rPr>
                          <w:i/>
                          <w:sz w:val="20"/>
                        </w:rPr>
                        <w:t xml:space="preserve"> nur durchsetzbar, wenn sie auf einem Verstoß gegen festgelegte Satzungsregelungen basieren.</w:t>
                      </w:r>
                    </w:p>
                  </w:txbxContent>
                </v:textbox>
                <w10:wrap type="square"/>
              </v:shape>
            </w:pict>
          </mc:Fallback>
        </mc:AlternateContent>
      </w:r>
    </w:p>
    <w:p w14:paraId="2B0E2CB1" w14:textId="77777777" w:rsidR="00E83593" w:rsidRDefault="008A4DB2">
      <w:pPr>
        <w:pStyle w:val="berschrift1"/>
      </w:pPr>
      <w:r>
        <w:t>§ 3 Erwerb der Mitgliedschaft</w:t>
      </w:r>
    </w:p>
    <w:p w14:paraId="59D55F10" w14:textId="77777777" w:rsidR="00E83593" w:rsidRDefault="008A4DB2">
      <w:pPr>
        <w:rPr>
          <w:rFonts w:eastAsia="Times New Roman" w:cs="Calibri"/>
          <w:szCs w:val="22"/>
          <w:lang w:eastAsia="de-DE"/>
        </w:rPr>
      </w:pPr>
      <w:r>
        <w:rPr>
          <w:rFonts w:eastAsia="Times New Roman" w:cs="Calibri"/>
          <w:szCs w:val="22"/>
          <w:lang w:eastAsia="de-DE"/>
        </w:rPr>
        <w:t>Mitglied des Vereins kann jede natürliche Person werden.</w:t>
      </w:r>
    </w:p>
    <w:p w14:paraId="69ACBDB4" w14:textId="77777777" w:rsidR="00E83593" w:rsidRDefault="008A4DB2">
      <w:pPr>
        <w:rPr>
          <w:rFonts w:eastAsia="Times New Roman" w:cs="Calibri"/>
          <w:szCs w:val="22"/>
          <w:lang w:eastAsia="de-DE"/>
        </w:rPr>
      </w:pPr>
      <w:r>
        <w:rPr>
          <w:rFonts w:eastAsia="Times New Roman" w:cs="Calibri"/>
          <w:szCs w:val="22"/>
          <w:lang w:eastAsia="de-DE"/>
        </w:rPr>
        <w:t>Wer die Mitgliedschaft erwerben will, hat an den Vorstand einen schriftlich</w:t>
      </w:r>
      <w:r>
        <w:rPr>
          <w:rFonts w:eastAsia="Times New Roman" w:cs="Calibri"/>
          <w:szCs w:val="22"/>
          <w:lang w:eastAsia="de-DE"/>
        </w:rPr>
        <w:t>en Aufnahmeantrag zu richten. Bei Minderjährigen ist die Zustimmung der gesetzlichen Vertreter erforderlich. Der Vorstand teilt seine Entscheidung dem Antragsteller mit.</w:t>
      </w:r>
    </w:p>
    <w:p w14:paraId="22F69AE1" w14:textId="77777777" w:rsidR="00E83593" w:rsidRDefault="00E83593">
      <w:pPr>
        <w:rPr>
          <w:rFonts w:eastAsia="Times New Roman" w:cs="Calibri"/>
          <w:szCs w:val="22"/>
          <w:lang w:eastAsia="de-DE"/>
        </w:rPr>
      </w:pPr>
    </w:p>
    <w:p w14:paraId="69A06035" w14:textId="77777777" w:rsidR="00E83593" w:rsidRDefault="008A4DB2">
      <w:pPr>
        <w:rPr>
          <w:rFonts w:eastAsia="Times New Roman" w:cs="Calibri"/>
          <w:szCs w:val="22"/>
          <w:lang w:eastAsia="de-DE"/>
        </w:rPr>
      </w:pPr>
      <w:r>
        <w:rPr>
          <w:rFonts w:eastAsia="Times New Roman" w:cs="Calibri"/>
          <w:szCs w:val="22"/>
          <w:lang w:eastAsia="de-DE"/>
        </w:rPr>
        <w:t>Die Mitglieder erkennen als für sich verbindlich die Satzungen, Ordnungen und Wettkam</w:t>
      </w:r>
      <w:r>
        <w:rPr>
          <w:rFonts w:eastAsia="Times New Roman" w:cs="Calibri"/>
          <w:szCs w:val="22"/>
          <w:lang w:eastAsia="de-DE"/>
        </w:rPr>
        <w:t>pfbestimmungen der Verbände an, denen der Verein angehört.</w:t>
      </w:r>
    </w:p>
    <w:p w14:paraId="4897D37B" w14:textId="77777777" w:rsidR="00E83593" w:rsidRDefault="008A4DB2">
      <w:pPr>
        <w:rPr>
          <w:rFonts w:eastAsia="Times New Roman" w:cs="Calibri"/>
          <w:szCs w:val="22"/>
          <w:lang w:eastAsia="de-DE"/>
        </w:rPr>
      </w:pPr>
      <w:r>
        <w:rPr>
          <w:rFonts w:eastAsia="Times New Roman" w:cs="Calibri"/>
          <w:szCs w:val="22"/>
          <w:lang w:eastAsia="de-DE"/>
        </w:rPr>
        <w:t>Über die Verleihung der Ehrenmitgliedschaft entscheidet die Mitgliederversammlung. Ehrenmitglieder haben alle Mitgliederrechte.</w:t>
      </w:r>
    </w:p>
    <w:p w14:paraId="0398E3B0" w14:textId="77777777" w:rsidR="00E83593" w:rsidRDefault="00E83593">
      <w:pPr>
        <w:rPr>
          <w:rFonts w:eastAsia="Times New Roman" w:cs="Calibri"/>
          <w:szCs w:val="22"/>
          <w:lang w:eastAsia="de-DE"/>
        </w:rPr>
      </w:pPr>
    </w:p>
    <w:p w14:paraId="1B638DCA"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5543305C"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Die Satzung kann unterschiedliche Arten der </w:t>
      </w:r>
      <w:r>
        <w:rPr>
          <w:rFonts w:eastAsia="Times New Roman" w:cs="Calibri"/>
          <w:i/>
          <w:sz w:val="20"/>
          <w:lang w:eastAsia="de-DE"/>
        </w:rPr>
        <w:t>Mitgliedschaft vorsehen, beispielsweise inaktive oder fördernde Mitglieder. Zu beachten ist, dass die Satzung dann auch mögliche unterschiedliche Rechte der verschiedenen Mitgliedsarten regeln muss, beispielsweise die Ausnahme vom Stimmrecht, so dies gewol</w:t>
      </w:r>
      <w:r>
        <w:rPr>
          <w:rFonts w:eastAsia="Times New Roman" w:cs="Calibri"/>
          <w:i/>
          <w:sz w:val="20"/>
          <w:lang w:eastAsia="de-DE"/>
        </w:rPr>
        <w:t>lt ist. Die Voraussetzungen einer Ehrenmitgliedschaft können in einer besonderen Ehrenordnung geregelt werden.</w:t>
      </w:r>
    </w:p>
    <w:p w14:paraId="0DA3192F" w14:textId="77777777" w:rsidR="00E83593" w:rsidRDefault="00E83593">
      <w:pPr>
        <w:rPr>
          <w:rFonts w:eastAsia="Times New Roman" w:cs="Calibri"/>
          <w:szCs w:val="22"/>
          <w:lang w:eastAsia="de-DE"/>
        </w:rPr>
      </w:pPr>
    </w:p>
    <w:p w14:paraId="4509D8CC" w14:textId="77777777" w:rsidR="00E83593" w:rsidRDefault="008A4DB2">
      <w:pPr>
        <w:pStyle w:val="berschrift1"/>
      </w:pPr>
      <w:r>
        <w:t>§ 4 Beendigung der Mitgliedschaft</w:t>
      </w:r>
    </w:p>
    <w:p w14:paraId="25CED0D8" w14:textId="77777777" w:rsidR="00E83593" w:rsidRDefault="008A4DB2">
      <w:pPr>
        <w:rPr>
          <w:rFonts w:eastAsia="Times New Roman" w:cs="Calibri"/>
          <w:szCs w:val="22"/>
          <w:lang w:eastAsia="de-DE"/>
        </w:rPr>
      </w:pPr>
      <w:r>
        <w:rPr>
          <w:rFonts w:eastAsia="Times New Roman" w:cs="Calibri"/>
          <w:szCs w:val="22"/>
          <w:lang w:eastAsia="de-DE"/>
        </w:rPr>
        <w:t>Die Mitgliedschaft erlischt durch Austritt, Tod, Ausschluss oder durch Auflösung des Vereins. Die Austrittserk</w:t>
      </w:r>
      <w:r>
        <w:rPr>
          <w:rFonts w:eastAsia="Times New Roman" w:cs="Calibri"/>
          <w:szCs w:val="22"/>
          <w:lang w:eastAsia="de-DE"/>
        </w:rPr>
        <w:t>lärung ist schriftlich an den Vorstand zu richten. Der Austritt ist nur zum Schluss eines Kalenderjahres unter Einhaltung einer Frist von sechs Wochen zulässig.</w:t>
      </w:r>
    </w:p>
    <w:p w14:paraId="0A2EB3EE" w14:textId="77777777" w:rsidR="00E83593" w:rsidRDefault="008A4DB2">
      <w:r>
        <w:rPr>
          <w:noProof/>
        </w:rPr>
        <mc:AlternateContent>
          <mc:Choice Requires="wps">
            <w:drawing>
              <wp:anchor distT="0" distB="0" distL="114300" distR="114300" simplePos="0" relativeHeight="251656704" behindDoc="0" locked="0" layoutInCell="1" allowOverlap="1" wp14:anchorId="5AAE0B30" wp14:editId="61F00C00">
                <wp:simplePos x="0" y="0"/>
                <wp:positionH relativeFrom="column">
                  <wp:posOffset>-37462</wp:posOffset>
                </wp:positionH>
                <wp:positionV relativeFrom="paragraph">
                  <wp:posOffset>144146</wp:posOffset>
                </wp:positionV>
                <wp:extent cx="6049642" cy="753108"/>
                <wp:effectExtent l="0" t="0" r="27308" b="27942"/>
                <wp:wrapSquare wrapText="bothSides"/>
                <wp:docPr id="22063097" name="Textfeld 2"/>
                <wp:cNvGraphicFramePr/>
                <a:graphic xmlns:a="http://schemas.openxmlformats.org/drawingml/2006/main">
                  <a:graphicData uri="http://schemas.microsoft.com/office/word/2010/wordprocessingShape">
                    <wps:wsp>
                      <wps:cNvSpPr txBox="1"/>
                      <wps:spPr>
                        <a:xfrm>
                          <a:off x="0" y="0"/>
                          <a:ext cx="6049642" cy="753108"/>
                        </a:xfrm>
                        <a:prstGeom prst="rect">
                          <a:avLst/>
                        </a:prstGeom>
                        <a:solidFill>
                          <a:srgbClr val="FFFF00"/>
                        </a:solidFill>
                        <a:ln w="9528">
                          <a:solidFill>
                            <a:srgbClr val="000000"/>
                          </a:solidFill>
                          <a:prstDash val="solid"/>
                        </a:ln>
                      </wps:spPr>
                      <wps:txbx>
                        <w:txbxContent>
                          <w:p w14:paraId="36FE1487" w14:textId="77777777" w:rsidR="00E83593" w:rsidRDefault="008A4DB2">
                            <w:r>
                              <w:rPr>
                                <w:b/>
                                <w:i/>
                                <w:sz w:val="20"/>
                              </w:rPr>
                              <w:t>Anmerkung</w:t>
                            </w:r>
                            <w:r>
                              <w:rPr>
                                <w:i/>
                                <w:sz w:val="20"/>
                              </w:rPr>
                              <w:t>:</w:t>
                            </w:r>
                          </w:p>
                          <w:p w14:paraId="4C6652E3" w14:textId="77777777" w:rsidR="00E83593" w:rsidRDefault="008A4DB2">
                            <w:pPr>
                              <w:rPr>
                                <w:i/>
                                <w:sz w:val="20"/>
                              </w:rPr>
                            </w:pPr>
                            <w:r>
                              <w:rPr>
                                <w:i/>
                                <w:sz w:val="20"/>
                              </w:rPr>
                              <w:t>Die Austrittsfrist kann selbstverständlich auch anders geregelt werden, z.B. quart</w:t>
                            </w:r>
                            <w:r>
                              <w:rPr>
                                <w:i/>
                                <w:sz w:val="20"/>
                              </w:rPr>
                              <w:t>alsweise oder auch halbjährlich. Beachten sollten Sie, dass sich die Austrittsfrist zur Vereinfachung Ihrer administrativen Abläufe an den Terminen des Beitragseinzugs orientiert.</w:t>
                            </w:r>
                          </w:p>
                        </w:txbxContent>
                      </wps:txbx>
                      <wps:bodyPr vert="horz" wrap="square" lIns="91440" tIns="45720" rIns="91440" bIns="45720" anchor="t" anchorCtr="0" compatLnSpc="0">
                        <a:noAutofit/>
                      </wps:bodyPr>
                    </wps:wsp>
                  </a:graphicData>
                </a:graphic>
              </wp:anchor>
            </w:drawing>
          </mc:Choice>
          <mc:Fallback>
            <w:pict>
              <v:shape w14:anchorId="5AAE0B30" id="_x0000_s1029" type="#_x0000_t202" style="position:absolute;margin-left:-2.95pt;margin-top:11.35pt;width:476.35pt;height:59.3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" fillcolor="yellow" strokeweight=".26467mm">
                <v:textbox>
                  <w:txbxContent>
                    <w:p w14:paraId="36FE1487" w14:textId="77777777" w:rsidR="00E83593" w:rsidRDefault="008A4DB2">
                      <w:r>
                        <w:rPr>
                          <w:b/>
                          <w:i/>
                          <w:sz w:val="20"/>
                        </w:rPr>
                        <w:t>Anmerkung</w:t>
                      </w:r>
                      <w:r>
                        <w:rPr>
                          <w:i/>
                          <w:sz w:val="20"/>
                        </w:rPr>
                        <w:t>:</w:t>
                      </w:r>
                    </w:p>
                    <w:p w14:paraId="4C6652E3" w14:textId="77777777" w:rsidR="00E83593" w:rsidRDefault="008A4DB2">
                      <w:pPr>
                        <w:rPr>
                          <w:i/>
                          <w:sz w:val="20"/>
                        </w:rPr>
                      </w:pPr>
                      <w:r>
                        <w:rPr>
                          <w:i/>
                          <w:sz w:val="20"/>
                        </w:rPr>
                        <w:t>Die Austrittsfrist kann selbstverständlich auch anders geregelt werden, z.B. quart</w:t>
                      </w:r>
                      <w:r>
                        <w:rPr>
                          <w:i/>
                          <w:sz w:val="20"/>
                        </w:rPr>
                        <w:t>alsweise oder auch halbjährlich. Beachten sollten Sie, dass sich die Austrittsfrist zur Vereinfachung Ihrer administrativen Abläufe an den Terminen des Beitragseinzugs orientiert.</w:t>
                      </w:r>
                    </w:p>
                  </w:txbxContent>
                </v:textbox>
                <w10:wrap type="square"/>
              </v:shape>
            </w:pict>
          </mc:Fallback>
        </mc:AlternateContent>
      </w:r>
    </w:p>
    <w:p w14:paraId="3CB9738C" w14:textId="77777777" w:rsidR="00E83593" w:rsidRDefault="008A4DB2">
      <w:pPr>
        <w:pStyle w:val="berschrift1"/>
      </w:pPr>
      <w:r>
        <w:t>§ 5 Beiträge</w:t>
      </w:r>
    </w:p>
    <w:p w14:paraId="3192A3A4" w14:textId="77777777" w:rsidR="00E83593" w:rsidRDefault="008A4DB2">
      <w:pPr>
        <w:rPr>
          <w:rFonts w:eastAsia="Times New Roman" w:cs="Calibri"/>
          <w:szCs w:val="22"/>
          <w:lang w:eastAsia="de-DE"/>
        </w:rPr>
      </w:pPr>
      <w:r>
        <w:rPr>
          <w:rFonts w:eastAsia="Times New Roman" w:cs="Calibri"/>
          <w:szCs w:val="22"/>
          <w:lang w:eastAsia="de-DE"/>
        </w:rPr>
        <w:t xml:space="preserve">Der Mitgliedsbeitrag sowie Sonderbeiträge, </w:t>
      </w:r>
      <w:r>
        <w:rPr>
          <w:rFonts w:eastAsia="Times New Roman" w:cs="Calibri"/>
          <w:szCs w:val="22"/>
          <w:lang w:eastAsia="de-DE"/>
        </w:rPr>
        <w:t>Aufnahmegebühren und Umlagen in der maximalen Höhe von</w:t>
      </w:r>
      <w:proofErr w:type="gramStart"/>
      <w:r>
        <w:rPr>
          <w:rFonts w:eastAsia="Times New Roman" w:cs="Calibri"/>
          <w:szCs w:val="22"/>
          <w:lang w:eastAsia="de-DE"/>
        </w:rPr>
        <w:t xml:space="preserve"> ….</w:t>
      </w:r>
      <w:proofErr w:type="gramEnd"/>
      <w:r>
        <w:rPr>
          <w:rFonts w:eastAsia="Times New Roman" w:cs="Calibri"/>
          <w:szCs w:val="22"/>
          <w:lang w:eastAsia="de-DE"/>
        </w:rPr>
        <w:t>. (beispielsweise doppelter Jahresmitgliedsbeitrag) werden von der Mitgliederversammlung festgelegt.</w:t>
      </w:r>
    </w:p>
    <w:p w14:paraId="619CA5FD" w14:textId="77777777" w:rsidR="00E83593" w:rsidRDefault="008A4DB2">
      <w:pPr>
        <w:rPr>
          <w:rFonts w:eastAsia="Times New Roman" w:cs="Calibri"/>
          <w:szCs w:val="22"/>
          <w:lang w:eastAsia="de-DE"/>
        </w:rPr>
      </w:pPr>
      <w:r>
        <w:rPr>
          <w:rFonts w:eastAsia="Times New Roman" w:cs="Calibri"/>
          <w:szCs w:val="22"/>
          <w:lang w:eastAsia="de-DE"/>
        </w:rPr>
        <w:t>Der Vorstand kann in begründeten Fällen Beiträge, Aufnahmegebühren und Umlagen ganz oder teilweise</w:t>
      </w:r>
      <w:r>
        <w:rPr>
          <w:rFonts w:eastAsia="Times New Roman" w:cs="Calibri"/>
          <w:szCs w:val="22"/>
          <w:lang w:eastAsia="de-DE"/>
        </w:rPr>
        <w:t xml:space="preserve"> erlassen oder stunden.</w:t>
      </w:r>
    </w:p>
    <w:p w14:paraId="5198CBD4" w14:textId="77777777" w:rsidR="00E83593" w:rsidRDefault="008A4DB2">
      <w:pPr>
        <w:rPr>
          <w:rFonts w:eastAsia="Times New Roman" w:cs="Calibri"/>
          <w:szCs w:val="22"/>
          <w:lang w:eastAsia="de-DE"/>
        </w:rPr>
      </w:pPr>
      <w:r>
        <w:rPr>
          <w:rFonts w:eastAsia="Times New Roman" w:cs="Calibri"/>
          <w:szCs w:val="22"/>
          <w:lang w:eastAsia="de-DE"/>
        </w:rPr>
        <w:t>Ehrenmitglieder können von der Pflicht zur Zahlung von Beiträgen und Umlagen befreit werden.</w:t>
      </w:r>
    </w:p>
    <w:p w14:paraId="6DD05396" w14:textId="77777777" w:rsidR="00E83593" w:rsidRDefault="00E83593">
      <w:pPr>
        <w:rPr>
          <w:rFonts w:eastAsia="Times New Roman" w:cs="Calibri"/>
          <w:szCs w:val="22"/>
          <w:lang w:eastAsia="de-DE"/>
        </w:rPr>
      </w:pPr>
    </w:p>
    <w:p w14:paraId="6C239DF2" w14:textId="77777777" w:rsidR="00E83593" w:rsidRDefault="008A4DB2">
      <w:pPr>
        <w:rPr>
          <w:rFonts w:eastAsia="Times New Roman" w:cs="Calibri"/>
          <w:szCs w:val="22"/>
          <w:lang w:eastAsia="de-DE"/>
        </w:rPr>
      </w:pPr>
      <w:r>
        <w:rPr>
          <w:rFonts w:eastAsia="Times New Roman" w:cs="Calibri"/>
          <w:szCs w:val="22"/>
          <w:lang w:eastAsia="de-DE"/>
        </w:rPr>
        <w:t>„Mitgliedsbeiträge, Gebühren und Umlagen werden im SEPA-Basis-Lastschriftverfahren eingezogen. Das</w:t>
      </w:r>
    </w:p>
    <w:p w14:paraId="2D6F41E1" w14:textId="77777777" w:rsidR="00E83593" w:rsidRDefault="008A4DB2">
      <w:pPr>
        <w:rPr>
          <w:rFonts w:eastAsia="Times New Roman" w:cs="Calibri"/>
          <w:szCs w:val="22"/>
          <w:lang w:eastAsia="de-DE"/>
        </w:rPr>
      </w:pPr>
      <w:r>
        <w:rPr>
          <w:rFonts w:eastAsia="Times New Roman" w:cs="Calibri"/>
          <w:szCs w:val="22"/>
          <w:lang w:eastAsia="de-DE"/>
        </w:rPr>
        <w:t>Mitglied hat sich hierzu bei Eintritt i</w:t>
      </w:r>
      <w:r>
        <w:rPr>
          <w:rFonts w:eastAsia="Times New Roman" w:cs="Calibri"/>
          <w:szCs w:val="22"/>
          <w:lang w:eastAsia="de-DE"/>
        </w:rPr>
        <w:t>n den Verein zu verpflichten, ein SEPA-Lastschriftmandat zu erteilen</w:t>
      </w:r>
    </w:p>
    <w:p w14:paraId="203F1D0C" w14:textId="77777777" w:rsidR="00E83593" w:rsidRDefault="008A4DB2">
      <w:pPr>
        <w:rPr>
          <w:rFonts w:eastAsia="Times New Roman" w:cs="Calibri"/>
          <w:szCs w:val="22"/>
          <w:lang w:eastAsia="de-DE"/>
        </w:rPr>
      </w:pPr>
      <w:r>
        <w:rPr>
          <w:rFonts w:eastAsia="Times New Roman" w:cs="Calibri"/>
          <w:szCs w:val="22"/>
          <w:lang w:eastAsia="de-DE"/>
        </w:rPr>
        <w:t xml:space="preserve">sowie für eine ausreichende Deckung des bezogenen Kontos zu sorgen. Der Mitgliedsbeitrag wird </w:t>
      </w:r>
    </w:p>
    <w:p w14:paraId="304A13B3" w14:textId="77777777" w:rsidR="00E83593" w:rsidRDefault="008A4DB2">
      <w:pPr>
        <w:rPr>
          <w:rFonts w:eastAsia="Times New Roman" w:cs="Calibri"/>
          <w:szCs w:val="22"/>
          <w:lang w:eastAsia="de-DE"/>
        </w:rPr>
      </w:pPr>
      <w:r>
        <w:rPr>
          <w:rFonts w:eastAsia="Times New Roman" w:cs="Calibri"/>
          <w:szCs w:val="22"/>
          <w:lang w:eastAsia="de-DE"/>
        </w:rPr>
        <w:t>unter Angabe unserer Gläubiger-ID: VEREIN und der Mandatsreferenz (Vereins-Mitgliedsnummer)</w:t>
      </w:r>
    </w:p>
    <w:p w14:paraId="24E298AA" w14:textId="77777777" w:rsidR="00E83593" w:rsidRDefault="008A4DB2">
      <w:r>
        <w:rPr>
          <w:rFonts w:eastAsia="Times New Roman" w:cs="Calibri"/>
          <w:szCs w:val="22"/>
          <w:lang w:eastAsia="de-DE"/>
        </w:rPr>
        <w:t xml:space="preserve">monatlich </w:t>
      </w:r>
      <w:r>
        <w:rPr>
          <w:rFonts w:eastAsia="Times New Roman" w:cs="Calibri"/>
          <w:szCs w:val="22"/>
          <w:shd w:val="clear" w:color="auto" w:fill="FFFF00"/>
          <w:lang w:eastAsia="de-DE"/>
        </w:rPr>
        <w:t>(</w:t>
      </w:r>
      <w:r>
        <w:rPr>
          <w:rFonts w:eastAsia="Times New Roman" w:cs="Calibri"/>
          <w:i/>
          <w:iCs/>
          <w:szCs w:val="22"/>
          <w:shd w:val="clear" w:color="auto" w:fill="FFFF00"/>
          <w:lang w:eastAsia="de-DE"/>
        </w:rPr>
        <w:t>quartalsweise/halbjährlich/jährlich</w:t>
      </w:r>
      <w:r>
        <w:rPr>
          <w:rFonts w:eastAsia="Times New Roman" w:cs="Calibri"/>
          <w:szCs w:val="22"/>
          <w:lang w:eastAsia="de-DE"/>
        </w:rPr>
        <w:t xml:space="preserve"> am… eingezogen. Fällt dieser nicht auf einen Bankarbeitstag, erfolgt der Einzug am unmittelbar darauffolgenden Bankarbeitstag.“</w:t>
      </w:r>
    </w:p>
    <w:p w14:paraId="2407750C" w14:textId="77777777" w:rsidR="00E83593" w:rsidRDefault="00E83593">
      <w:pPr>
        <w:rPr>
          <w:rFonts w:eastAsia="Times New Roman" w:cs="Calibri"/>
          <w:szCs w:val="22"/>
          <w:lang w:eastAsia="de-DE"/>
        </w:rPr>
      </w:pPr>
    </w:p>
    <w:p w14:paraId="4D22052E"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2D2D9BEA"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Die Satzung muss die Art der Beiträge und das dies </w:t>
      </w:r>
      <w:r>
        <w:rPr>
          <w:rFonts w:eastAsia="Times New Roman" w:cs="Calibri"/>
          <w:i/>
          <w:sz w:val="20"/>
          <w:lang w:eastAsia="de-DE"/>
        </w:rPr>
        <w:t xml:space="preserve">beschließende Organ festlegen. Beitragsarten, die die Satzung nicht aufweist, können nicht erhoben werden, auch nicht durch Beschluss der Mitgliederversammlung. Sollte in der Satzung die Möglichkeit der Erhebung von Umlagen aufgenommen werden, so muss die </w:t>
      </w:r>
      <w:r>
        <w:rPr>
          <w:rFonts w:eastAsia="Times New Roman" w:cs="Calibri"/>
          <w:i/>
          <w:sz w:val="20"/>
          <w:lang w:eastAsia="de-DE"/>
        </w:rPr>
        <w:t>Satzung die maximale Höhe der Umlagen aufzeigen. Vereinsmitglieder müssen beim Eintritt in den Verein aus der Satzung erkennen können, welche finanziellen Anforderungen auf sie zukommen. Die Festlegung der Beiträge kann satzungsmäßig auch dem Vorstand zuge</w:t>
      </w:r>
      <w:r>
        <w:rPr>
          <w:rFonts w:eastAsia="Times New Roman" w:cs="Calibri"/>
          <w:i/>
          <w:sz w:val="20"/>
          <w:lang w:eastAsia="de-DE"/>
        </w:rPr>
        <w:t>wiesen werden.</w:t>
      </w:r>
    </w:p>
    <w:p w14:paraId="49C3308E"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Ist die Zahlung des Mitgliedsbeitrages ausschließlich über das SEPA-Lastschriftverfahren möglich, so muss dies ausdrücklich in der Satzung geregelt werden, da es sich dann um eine Mitgliederpflicht handelt. </w:t>
      </w:r>
    </w:p>
    <w:p w14:paraId="602A9B8A" w14:textId="77777777" w:rsidR="00E83593" w:rsidRDefault="00E83593">
      <w:pPr>
        <w:rPr>
          <w:lang w:eastAsia="de-DE"/>
        </w:rPr>
      </w:pPr>
    </w:p>
    <w:p w14:paraId="5D9DE2CF" w14:textId="77777777" w:rsidR="00E83593" w:rsidRDefault="008A4DB2">
      <w:pPr>
        <w:pStyle w:val="berschrift1"/>
      </w:pPr>
      <w:bookmarkStart w:id="1" w:name="_Hlk130905812"/>
      <w:r>
        <w:t>§ 6 Straf- und Ordnungsmaßnahmen</w:t>
      </w:r>
    </w:p>
    <w:p w14:paraId="0D130BB3" w14:textId="77777777" w:rsidR="00E83593" w:rsidRDefault="008A4DB2">
      <w:pPr>
        <w:rPr>
          <w:rFonts w:eastAsia="Times New Roman" w:cs="Calibri"/>
          <w:szCs w:val="22"/>
          <w:lang w:eastAsia="de-DE"/>
        </w:rPr>
      </w:pPr>
      <w:r>
        <w:rPr>
          <w:rFonts w:eastAsia="Times New Roman" w:cs="Calibri"/>
          <w:szCs w:val="22"/>
          <w:lang w:eastAsia="de-DE"/>
        </w:rPr>
        <w:t>Ein Mitglied kann, nachdem ihm Gelegenheit zur Äußerung gegeben worden ist, aus wichtigem Grund vom Vorstand aus dem Verein ausgeschlossen werden, insbesondere wegen vereinsschädigenden Verhaltens, grober oder wiederholter Verstöße gegen die Satzung, insb</w:t>
      </w:r>
      <w:r>
        <w:rPr>
          <w:rFonts w:eastAsia="Times New Roman" w:cs="Calibri"/>
          <w:szCs w:val="22"/>
          <w:lang w:eastAsia="de-DE"/>
        </w:rPr>
        <w:t>esondere gegen § 2 der Satzung, Nichtzahlung von Beiträgen trotz zweimaliger Mahnung.</w:t>
      </w:r>
    </w:p>
    <w:p w14:paraId="2EB4861B" w14:textId="77777777" w:rsidR="00E83593" w:rsidRDefault="00E83593">
      <w:pPr>
        <w:rPr>
          <w:rFonts w:eastAsia="Times New Roman" w:cs="Calibri"/>
          <w:szCs w:val="22"/>
          <w:lang w:eastAsia="de-DE"/>
        </w:rPr>
      </w:pPr>
    </w:p>
    <w:p w14:paraId="5E897680"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5A93EB48"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Der Begriff "wichtiger Grund" erfasst generalklauselartig alle denkbaren Konstellationen, die zum Vereinsausschluss führen können. Im Falle eines Ausschlusses</w:t>
      </w:r>
      <w:r>
        <w:rPr>
          <w:rFonts w:eastAsia="Times New Roman" w:cs="Calibri"/>
          <w:i/>
          <w:sz w:val="20"/>
          <w:lang w:eastAsia="de-DE"/>
        </w:rPr>
        <w:t xml:space="preserve"> ist allerdings im Vorfeld zu überlegen, ob das Verhalten des Mitglieds tatsächlich so schwerwiegend war, dass es einen Vereinsausschluss rechtfertigt. Die Satzung sollte bei den Ausschlussgründen in jedem Fall auch den Verstoß gegen die Grundsätze des Ver</w:t>
      </w:r>
      <w:r>
        <w:rPr>
          <w:rFonts w:eastAsia="Times New Roman" w:cs="Calibri"/>
          <w:i/>
          <w:sz w:val="20"/>
          <w:lang w:eastAsia="de-DE"/>
        </w:rPr>
        <w:t>eins aufführen. Fehlen diese Ausführungen in der Satzung, sind Ausschluss- oder auch Strafverfahren aus diesen Gründen schwer durchsetzbar</w:t>
      </w:r>
    </w:p>
    <w:p w14:paraId="77B620BD" w14:textId="77777777" w:rsidR="00E83593" w:rsidRDefault="00E83593">
      <w:pPr>
        <w:rPr>
          <w:rFonts w:eastAsia="Times New Roman" w:cs="Calibri"/>
          <w:szCs w:val="22"/>
          <w:lang w:eastAsia="de-DE"/>
        </w:rPr>
      </w:pPr>
    </w:p>
    <w:p w14:paraId="2112EEF8" w14:textId="77777777" w:rsidR="00E83593" w:rsidRDefault="008A4DB2">
      <w:pPr>
        <w:rPr>
          <w:rFonts w:eastAsia="Times New Roman" w:cs="Calibri"/>
          <w:szCs w:val="22"/>
          <w:lang w:eastAsia="de-DE"/>
        </w:rPr>
      </w:pPr>
      <w:r>
        <w:rPr>
          <w:rFonts w:eastAsia="Times New Roman" w:cs="Calibri"/>
          <w:szCs w:val="22"/>
          <w:lang w:eastAsia="de-DE"/>
        </w:rPr>
        <w:t>Wenn ein Mitglied schuldhaft gegen die Satzung oder Anordnungen der Vereinsorgane verstößt, können nach vorheriger A</w:t>
      </w:r>
      <w:r>
        <w:rPr>
          <w:rFonts w:eastAsia="Times New Roman" w:cs="Calibri"/>
          <w:szCs w:val="22"/>
          <w:lang w:eastAsia="de-DE"/>
        </w:rPr>
        <w:t>nhörung vom Vorstand folgende Maßnahmen verhängt werden: Verweis, zeitlich begrenztes Verbot der Teilnahme am Sportbetrieb und an den Veranstaltungen des Vereins.</w:t>
      </w:r>
    </w:p>
    <w:p w14:paraId="6E6660C1" w14:textId="77777777" w:rsidR="00E83593" w:rsidRDefault="00E83593">
      <w:pPr>
        <w:rPr>
          <w:rFonts w:eastAsia="Times New Roman" w:cs="Calibri"/>
          <w:szCs w:val="22"/>
          <w:lang w:eastAsia="de-DE"/>
        </w:rPr>
      </w:pPr>
    </w:p>
    <w:p w14:paraId="689AC2F3" w14:textId="77777777" w:rsidR="00E83593" w:rsidRDefault="008A4DB2">
      <w:pPr>
        <w:rPr>
          <w:rFonts w:eastAsia="Times New Roman" w:cs="Calibri"/>
          <w:szCs w:val="22"/>
          <w:lang w:eastAsia="de-DE"/>
        </w:rPr>
      </w:pPr>
      <w:r>
        <w:rPr>
          <w:rFonts w:eastAsia="Times New Roman" w:cs="Calibri"/>
          <w:szCs w:val="22"/>
          <w:lang w:eastAsia="de-DE"/>
        </w:rPr>
        <w:t>Die Straf- und Ordnungsmaßnahmen sind schriftlich zu begründen und mit der Angabe des Rechts</w:t>
      </w:r>
      <w:r>
        <w:rPr>
          <w:rFonts w:eastAsia="Times New Roman" w:cs="Calibri"/>
          <w:szCs w:val="22"/>
          <w:lang w:eastAsia="de-DE"/>
        </w:rPr>
        <w:t>mittels zu versehen.</w:t>
      </w:r>
    </w:p>
    <w:p w14:paraId="1435C16B" w14:textId="77777777" w:rsidR="00E83593" w:rsidRDefault="00E83593">
      <w:pPr>
        <w:rPr>
          <w:rFonts w:eastAsia="Times New Roman" w:cs="Calibri"/>
          <w:szCs w:val="22"/>
          <w:lang w:eastAsia="de-DE"/>
        </w:rPr>
      </w:pPr>
    </w:p>
    <w:p w14:paraId="6D49D0E1"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43DF2B9E"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Straf- und Ordnungsmaßnahmen können sein: Vereinsausschluss, Verwarnung, Verweis, Ermahnung, Tätigkeitsverbote, Hausverbot. Die Satzung muss vorgeben, unter welcher Voraussetzung die Verhängung erfolgen darf und </w:t>
      </w:r>
      <w:r>
        <w:rPr>
          <w:rFonts w:eastAsia="Times New Roman" w:cs="Calibri"/>
          <w:i/>
          <w:sz w:val="20"/>
          <w:lang w:eastAsia="de-DE"/>
        </w:rPr>
        <w:t xml:space="preserve">welche Arten der Strafen verhängt werden können. </w:t>
      </w:r>
    </w:p>
    <w:p w14:paraId="63992B2E" w14:textId="77777777" w:rsidR="00E83593" w:rsidRDefault="00E83593">
      <w:pPr>
        <w:rPr>
          <w:szCs w:val="22"/>
        </w:rPr>
      </w:pPr>
    </w:p>
    <w:bookmarkEnd w:id="1"/>
    <w:p w14:paraId="061A7B4D" w14:textId="77777777" w:rsidR="00E83593" w:rsidRDefault="008A4DB2">
      <w:pPr>
        <w:pStyle w:val="berschrift1"/>
      </w:pPr>
      <w:r>
        <w:t>§ 7 Rechtsmittel</w:t>
      </w:r>
    </w:p>
    <w:p w14:paraId="40F8E88D" w14:textId="77777777" w:rsidR="00E83593" w:rsidRDefault="008A4DB2">
      <w:r>
        <w:rPr>
          <w:rFonts w:eastAsia="Times New Roman" w:cs="Calibri"/>
          <w:szCs w:val="22"/>
          <w:lang w:eastAsia="de-DE"/>
        </w:rPr>
        <w:t>Gegen die Ablehnung der Aufnahme (§ 2) und gegen alle Straf- und Ordnungsmaßnahmen (§ 5) ist Einspruch zulässig. Dieser ist innerhalb von einem Monat nach Zugang der Entscheidung beim Vors</w:t>
      </w:r>
      <w:r>
        <w:rPr>
          <w:rFonts w:eastAsia="Times New Roman" w:cs="Calibri"/>
          <w:szCs w:val="22"/>
          <w:lang w:eastAsia="de-DE"/>
        </w:rPr>
        <w:t>itzenden einzulegen. Über den Einspruch entscheidet die/der……. (</w:t>
      </w:r>
      <w:r>
        <w:rPr>
          <w:rFonts w:eastAsia="Times New Roman" w:cs="Calibri"/>
          <w:i/>
          <w:iCs/>
          <w:szCs w:val="22"/>
          <w:shd w:val="clear" w:color="auto" w:fill="FFFF00"/>
          <w:lang w:eastAsia="de-DE"/>
        </w:rPr>
        <w:t>Organ festlegen, z.B. Mitgliederversammlung oder der Gesamtvorstand</w:t>
      </w:r>
      <w:r>
        <w:rPr>
          <w:rFonts w:eastAsia="Times New Roman" w:cs="Calibri"/>
          <w:szCs w:val="22"/>
          <w:lang w:eastAsia="de-DE"/>
        </w:rPr>
        <w:t>). Bis zur endgültigen Entscheidung der/des ………. ruhen die Mitgliedschaftsrechte und -pflichten des betroffenen Mitglieds, so</w:t>
      </w:r>
      <w:r>
        <w:rPr>
          <w:rFonts w:eastAsia="Times New Roman" w:cs="Calibri"/>
          <w:szCs w:val="22"/>
          <w:lang w:eastAsia="de-DE"/>
        </w:rPr>
        <w:t>weit sie von der Entscheidung des Vorstands berührt sind.</w:t>
      </w:r>
    </w:p>
    <w:p w14:paraId="63FED364" w14:textId="77777777" w:rsidR="008A4DB2" w:rsidRDefault="008A4DB2">
      <w:pPr>
        <w:rPr>
          <w:rFonts w:eastAsia="Times New Roman" w:cs="Calibri"/>
          <w:szCs w:val="22"/>
          <w:lang w:eastAsia="de-DE"/>
        </w:rPr>
        <w:sectPr w:rsidR="008A4DB2">
          <w:headerReference w:type="default" r:id="rId10"/>
          <w:footerReference w:type="default" r:id="rId11"/>
          <w:pgSz w:w="11906" w:h="16838"/>
          <w:pgMar w:top="1418" w:right="1134" w:bottom="1134" w:left="1418" w:header="720" w:footer="720" w:gutter="0"/>
          <w:cols w:space="720"/>
        </w:sectPr>
      </w:pPr>
    </w:p>
    <w:p w14:paraId="27FE502D" w14:textId="77777777" w:rsidR="00E83593" w:rsidRDefault="00E83593">
      <w:pPr>
        <w:rPr>
          <w:rFonts w:eastAsia="Times New Roman" w:cs="Calibri"/>
          <w:szCs w:val="22"/>
          <w:lang w:eastAsia="de-DE"/>
        </w:rPr>
      </w:pPr>
    </w:p>
    <w:p w14:paraId="625697DA"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2F0C674E"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Der Verein sollte festlegen, welches Verfahren bei der Verhängung von Ordnungsmaßnahmen einzuhalten ist. Insbesondere Ausschlussverfahren führen häufig zu Streitigkeiten vor ordentlichen</w:t>
      </w:r>
      <w:r>
        <w:rPr>
          <w:rFonts w:eastAsia="Times New Roman" w:cs="Calibri"/>
          <w:i/>
          <w:sz w:val="20"/>
          <w:lang w:eastAsia="de-DE"/>
        </w:rPr>
        <w:t xml:space="preserve"> Gerichten. Begeht der Verein im Ausschlussverfahren einen Formfehler, so ist das Ausschlussverfahren nichtig. Daher ist es anzuraten, das Verfahren detailliert in der Satzung zu regeln, um so Formfehler zu vermeiden. Strafen und Ordnungsmaßnahmen müssen g</w:t>
      </w:r>
      <w:r>
        <w:rPr>
          <w:rFonts w:eastAsia="Times New Roman" w:cs="Calibri"/>
          <w:i/>
          <w:sz w:val="20"/>
          <w:lang w:eastAsia="de-DE"/>
        </w:rPr>
        <w:t xml:space="preserve">rundsätzlich auch dem Verhältnismäßigkeitsgrundsatz genügen. Da auch der Grund für eine Straf- und Ordnungsmaßnahme gerichtlich angefochten werden kann. </w:t>
      </w:r>
    </w:p>
    <w:p w14:paraId="09E3DE66" w14:textId="77777777" w:rsidR="00E83593" w:rsidRDefault="00E83593">
      <w:pPr>
        <w:spacing w:after="120"/>
        <w:rPr>
          <w:b/>
          <w:sz w:val="28"/>
          <w:szCs w:val="28"/>
        </w:rPr>
      </w:pPr>
    </w:p>
    <w:p w14:paraId="05D7B857" w14:textId="77777777" w:rsidR="00E83593" w:rsidRDefault="008A4DB2">
      <w:pPr>
        <w:spacing w:after="120"/>
        <w:rPr>
          <w:b/>
          <w:sz w:val="28"/>
          <w:szCs w:val="28"/>
        </w:rPr>
      </w:pPr>
      <w:r>
        <w:rPr>
          <w:b/>
          <w:sz w:val="28"/>
          <w:szCs w:val="28"/>
        </w:rPr>
        <w:t>§ 8 Vereinsorgane</w:t>
      </w:r>
    </w:p>
    <w:p w14:paraId="3FC78772" w14:textId="77777777" w:rsidR="00E83593" w:rsidRDefault="008A4DB2">
      <w:pPr>
        <w:rPr>
          <w:rFonts w:eastAsia="Times New Roman" w:cs="Calibri"/>
          <w:szCs w:val="22"/>
          <w:lang w:eastAsia="de-DE"/>
        </w:rPr>
      </w:pPr>
      <w:r>
        <w:rPr>
          <w:rFonts w:eastAsia="Times New Roman" w:cs="Calibri"/>
          <w:szCs w:val="22"/>
          <w:lang w:eastAsia="de-DE"/>
        </w:rPr>
        <w:t>Organe des Vereins sind:</w:t>
      </w:r>
    </w:p>
    <w:p w14:paraId="64A3EFD6" w14:textId="77777777" w:rsidR="00E83593" w:rsidRDefault="008A4DB2">
      <w:pPr>
        <w:numPr>
          <w:ilvl w:val="0"/>
          <w:numId w:val="1"/>
        </w:numPr>
        <w:rPr>
          <w:rFonts w:eastAsia="Times New Roman" w:cs="Calibri"/>
          <w:szCs w:val="22"/>
          <w:lang w:eastAsia="de-DE"/>
        </w:rPr>
      </w:pPr>
      <w:r>
        <w:rPr>
          <w:rFonts w:eastAsia="Times New Roman" w:cs="Calibri"/>
          <w:szCs w:val="22"/>
          <w:lang w:eastAsia="de-DE"/>
        </w:rPr>
        <w:t>die Mitgliederversammlung</w:t>
      </w:r>
    </w:p>
    <w:p w14:paraId="0034D344" w14:textId="77777777" w:rsidR="00E83593" w:rsidRDefault="008A4DB2">
      <w:pPr>
        <w:numPr>
          <w:ilvl w:val="0"/>
          <w:numId w:val="1"/>
        </w:numPr>
        <w:rPr>
          <w:rFonts w:eastAsia="Times New Roman" w:cs="Calibri"/>
          <w:szCs w:val="22"/>
          <w:lang w:eastAsia="de-DE"/>
        </w:rPr>
      </w:pPr>
      <w:r>
        <w:rPr>
          <w:rFonts w:eastAsia="Times New Roman" w:cs="Calibri"/>
          <w:szCs w:val="22"/>
          <w:lang w:eastAsia="de-DE"/>
        </w:rPr>
        <w:t>der Vorstand</w:t>
      </w:r>
    </w:p>
    <w:p w14:paraId="0599881C" w14:textId="77777777" w:rsidR="00E83593" w:rsidRDefault="00E83593">
      <w:pPr>
        <w:rPr>
          <w:lang w:eastAsia="de-DE"/>
        </w:rPr>
      </w:pPr>
    </w:p>
    <w:p w14:paraId="6E075AAF" w14:textId="77777777" w:rsidR="00E83593" w:rsidRDefault="008A4DB2">
      <w:pPr>
        <w:pStyle w:val="berschrift1"/>
      </w:pPr>
      <w:r>
        <w:t xml:space="preserve">§ 9 </w:t>
      </w:r>
      <w:r>
        <w:t>Mitgliederversammlung</w:t>
      </w:r>
    </w:p>
    <w:p w14:paraId="2B2EE2D9" w14:textId="77777777" w:rsidR="00E83593" w:rsidRDefault="008A4DB2">
      <w:pPr>
        <w:rPr>
          <w:rFonts w:eastAsia="Times New Roman" w:cs="Calibri"/>
          <w:szCs w:val="22"/>
          <w:lang w:eastAsia="de-DE"/>
        </w:rPr>
      </w:pPr>
      <w:r>
        <w:rPr>
          <w:rFonts w:eastAsia="Times New Roman" w:cs="Calibri"/>
          <w:szCs w:val="22"/>
          <w:lang w:eastAsia="de-DE"/>
        </w:rPr>
        <w:t>Oberstes Organ des Vereins ist die Mitgliederversammlung.</w:t>
      </w:r>
    </w:p>
    <w:p w14:paraId="40C1687D" w14:textId="77777777" w:rsidR="00E83593" w:rsidRDefault="008A4DB2">
      <w:pPr>
        <w:rPr>
          <w:rFonts w:eastAsia="Times New Roman" w:cs="Calibri"/>
          <w:szCs w:val="22"/>
          <w:lang w:eastAsia="de-DE"/>
        </w:rPr>
      </w:pPr>
      <w:r>
        <w:rPr>
          <w:rFonts w:eastAsia="Times New Roman" w:cs="Calibri"/>
          <w:szCs w:val="22"/>
          <w:lang w:eastAsia="de-DE"/>
        </w:rPr>
        <w:t>Die ordentliche Mitgliederversammlung soll in jedem Jahr stattfinden.</w:t>
      </w:r>
    </w:p>
    <w:p w14:paraId="56D24C17" w14:textId="77777777" w:rsidR="00E83593" w:rsidRDefault="008A4DB2">
      <w:r>
        <w:rPr>
          <w:rFonts w:eastAsia="Times New Roman" w:cs="Calibri"/>
          <w:szCs w:val="22"/>
          <w:lang w:eastAsia="de-DE"/>
        </w:rPr>
        <w:t>Die Einberufung der Mitgliederversammlung erfolgt unter Mitteilung der Tagesordnung durch den Vorstand mit</w:t>
      </w:r>
      <w:r>
        <w:rPr>
          <w:rFonts w:eastAsia="Times New Roman" w:cs="Calibri"/>
          <w:szCs w:val="22"/>
          <w:lang w:eastAsia="de-DE"/>
        </w:rPr>
        <w:t xml:space="preserve"> Schreiben an alle Mitglieder, bei Vorliegen einer E-Mail-Adresse per E-Mail. Für eine ordnungsgemäße Einberufung der Mitgliederversammlung ist das satzungsgemäße Versenden der Einladung maßgebliche ist. / durch Veröffentlichung in dem lokalen Presseorgan </w:t>
      </w:r>
      <w:r>
        <w:rPr>
          <w:rFonts w:eastAsia="Times New Roman" w:cs="Calibri"/>
          <w:szCs w:val="22"/>
          <w:lang w:eastAsia="de-DE"/>
        </w:rPr>
        <w:t>"</w:t>
      </w:r>
      <w:r>
        <w:rPr>
          <w:rFonts w:eastAsia="Times New Roman" w:cs="Calibri"/>
          <w:szCs w:val="22"/>
          <w:shd w:val="clear" w:color="auto" w:fill="C0C0C0"/>
          <w:lang w:eastAsia="de-DE"/>
        </w:rPr>
        <w:t>...........................................</w:t>
      </w:r>
      <w:r>
        <w:rPr>
          <w:rFonts w:eastAsia="Times New Roman" w:cs="Calibri"/>
          <w:szCs w:val="22"/>
          <w:lang w:eastAsia="de-DE"/>
        </w:rPr>
        <w:t xml:space="preserve">". </w:t>
      </w:r>
    </w:p>
    <w:p w14:paraId="5CBDEF89" w14:textId="77777777" w:rsidR="00E83593" w:rsidRDefault="00E83593">
      <w:pPr>
        <w:rPr>
          <w:rFonts w:eastAsia="Times New Roman" w:cs="Calibri"/>
          <w:szCs w:val="22"/>
          <w:lang w:eastAsia="de-DE"/>
        </w:rPr>
      </w:pPr>
    </w:p>
    <w:p w14:paraId="7D9B4B29"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pPr>
      <w:r>
        <w:rPr>
          <w:rFonts w:eastAsia="Times New Roman" w:cs="Calibri"/>
          <w:b/>
          <w:i/>
          <w:sz w:val="20"/>
          <w:lang w:eastAsia="de-DE"/>
        </w:rPr>
        <w:t>Anmerkung</w:t>
      </w:r>
      <w:r>
        <w:rPr>
          <w:rFonts w:eastAsia="Times New Roman" w:cs="Calibri"/>
          <w:i/>
          <w:sz w:val="20"/>
          <w:lang w:eastAsia="de-DE"/>
        </w:rPr>
        <w:t>:</w:t>
      </w:r>
    </w:p>
    <w:p w14:paraId="499F4F6B"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Die Satzung sollte grundsätzlich keinen festen Zeitpunkt für die Mitgliederversammlung festlegen, da eine solche Regelung zwingend zu beachten ist und eine Verschiebung der Mitgliederversammlung n</w:t>
      </w:r>
      <w:r>
        <w:rPr>
          <w:rFonts w:eastAsia="Times New Roman" w:cs="Calibri"/>
          <w:i/>
          <w:sz w:val="20"/>
          <w:lang w:eastAsia="de-DE"/>
        </w:rPr>
        <w:t xml:space="preserve">icht möglich macht. Die Formulierung „soll“ ermöglicht es, die Mitgliederversammlung jederzeit zu verschieben. In der Satzung ist konkret festzulegen, in welcher Form die Einladung zur Mitgliederversammlung erfolgen soll. </w:t>
      </w:r>
    </w:p>
    <w:p w14:paraId="7FB68885" w14:textId="77777777" w:rsidR="00E83593" w:rsidRDefault="00E83593">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p>
    <w:p w14:paraId="18A04F8E"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Die Form der Einladung muss so </w:t>
      </w:r>
      <w:r>
        <w:rPr>
          <w:rFonts w:eastAsia="Times New Roman" w:cs="Calibri"/>
          <w:i/>
          <w:sz w:val="20"/>
          <w:lang w:eastAsia="de-DE"/>
        </w:rPr>
        <w:t>gewählt werden, dass die Einladung grundsätzlich allen Mitgliedern zugänglich ist. Möglich ist die Einladung durch schriftliche Einladung aller Mitglieder, eine E-Mail genügt der Schriftform. Die Satzung sollte die Möglichkeit der Einladung per E-Mail aber</w:t>
      </w:r>
      <w:r>
        <w:rPr>
          <w:rFonts w:eastAsia="Times New Roman" w:cs="Calibri"/>
          <w:i/>
          <w:sz w:val="20"/>
          <w:lang w:eastAsia="de-DE"/>
        </w:rPr>
        <w:t xml:space="preserve"> aufführen, damit sowohl Vorstand als auch Mitglieder hier Klarheit haben. Grundsätzlich ist die schriftliche Einberufung nur dann wirksam, wenn die Einladung den Mitgliedern auch zugegangen ist. Die Darlegungs- und Beweislast dafür trägt der Verein. Eine </w:t>
      </w:r>
      <w:r>
        <w:rPr>
          <w:rFonts w:eastAsia="Times New Roman" w:cs="Calibri"/>
          <w:i/>
          <w:sz w:val="20"/>
          <w:lang w:eastAsia="de-DE"/>
        </w:rPr>
        <w:t xml:space="preserve">Einladung, die beim Mitglied nicht angekommen ist, erfüllt diese Voraussetzungen rein rechtlich nicht. Es ist daher dringend anzuraten, in der Satzung von der sogenannten „Zugangsfiktion“ abzuweichen und eine Regelung dahingehend zu treffen, dass für eine </w:t>
      </w:r>
      <w:r>
        <w:rPr>
          <w:rFonts w:eastAsia="Times New Roman" w:cs="Calibri"/>
          <w:i/>
          <w:sz w:val="20"/>
          <w:lang w:eastAsia="de-DE"/>
        </w:rPr>
        <w:t>ordnungsgemäße Einberufung der Mitgliederversammlung nicht der Zugang der Einladung, sondern das satzungsgemäße Versenden der Einladung maßgebliche Voraussetzung ist. Dies ist jedoch nur möglich, wenn der Verein dies ausdrücklich so in seiner Satzung gereg</w:t>
      </w:r>
      <w:r>
        <w:rPr>
          <w:rFonts w:eastAsia="Times New Roman" w:cs="Calibri"/>
          <w:i/>
          <w:sz w:val="20"/>
          <w:lang w:eastAsia="de-DE"/>
        </w:rPr>
        <w:t>elt.</w:t>
      </w:r>
    </w:p>
    <w:p w14:paraId="5918AA2A" w14:textId="77777777" w:rsidR="00E83593" w:rsidRDefault="00E83593">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p>
    <w:p w14:paraId="2244F436"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Ausreichend wäre aber auch eine Einladung über die lokale Presse, wobei das Presseorgan jedem Haushalt kostenfrei zugänglich sein muss und konkret zu benennen ist. Mitglieder, die außerhalb des Einzugsbereichs des in der Satzung benannten Presseorgan</w:t>
      </w:r>
      <w:r>
        <w:rPr>
          <w:rFonts w:eastAsia="Times New Roman" w:cs="Calibri"/>
          <w:i/>
          <w:sz w:val="20"/>
          <w:lang w:eastAsia="de-DE"/>
        </w:rPr>
        <w:t>s wohnen, müssen schriftlich eingeladen werden. Aufgrund eines Gerichtsurteils aus dem Jahr 2021 werden die Amtsgerichte bei der Einladung über die Presse aber fordern, dass der Zeitpunkt des Stattfindens der Mitgliederversammlung dann konkret in der Satzu</w:t>
      </w:r>
      <w:r>
        <w:rPr>
          <w:rFonts w:eastAsia="Times New Roman" w:cs="Calibri"/>
          <w:i/>
          <w:sz w:val="20"/>
          <w:lang w:eastAsia="de-DE"/>
        </w:rPr>
        <w:t xml:space="preserve">ng benannt wird, da es den Mitgliedern nicht ganzjährig zu zumuten ist, die Presse zu verfolgen. Einige Amtsgerichte vertreten auch die Auffassung, dass bei einer außerordentlichen Mitgliederversammlung die Einladung über die Presse nicht ausreichend ist, </w:t>
      </w:r>
      <w:r>
        <w:rPr>
          <w:rFonts w:eastAsia="Times New Roman" w:cs="Calibri"/>
          <w:i/>
          <w:sz w:val="20"/>
          <w:lang w:eastAsia="de-DE"/>
        </w:rPr>
        <w:t>sondern die Schriftform erfordert. Insofern ist die Einladung über die Presse nicht mehr unbedingt zu empfehlen, besser wäre die Schriftform, also die Einladung per Post bzw. E-Mail.</w:t>
      </w:r>
    </w:p>
    <w:p w14:paraId="42009D63" w14:textId="77777777" w:rsidR="008A4DB2"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sectPr w:rsidR="008A4DB2">
          <w:pgSz w:w="11906" w:h="16838"/>
          <w:pgMar w:top="1418" w:right="1134" w:bottom="1134" w:left="1418" w:header="720" w:footer="720" w:gutter="0"/>
          <w:cols w:space="720"/>
        </w:sectPr>
      </w:pPr>
    </w:p>
    <w:p w14:paraId="4A59851F" w14:textId="77777777" w:rsidR="00E83593" w:rsidRDefault="00E83593">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p>
    <w:p w14:paraId="6754D75E"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 Formulierungen, die Wahlmöglichkeiten eröffnen (schriftliche Einladung </w:t>
      </w:r>
      <w:r>
        <w:rPr>
          <w:rFonts w:eastAsia="Times New Roman" w:cs="Calibri"/>
          <w:i/>
          <w:sz w:val="20"/>
          <w:lang w:eastAsia="de-DE"/>
        </w:rPr>
        <w:t>oder Presseorgan) sind nicht zulässig. Es können mehrere Wege der Einladung in der Satzung aufgeführt werden, die dann aber auch immer alle zu bedienen sind. Die Einladung lediglich über eine Veröffentlichung auf der Homepage ist nicht ausreichend.</w:t>
      </w:r>
    </w:p>
    <w:p w14:paraId="3CD71A93" w14:textId="77777777" w:rsidR="00E83593" w:rsidRDefault="00E83593">
      <w:pPr>
        <w:rPr>
          <w:rFonts w:eastAsia="Times New Roman" w:cs="Calibri"/>
          <w:szCs w:val="22"/>
          <w:lang w:eastAsia="de-DE"/>
        </w:rPr>
      </w:pPr>
    </w:p>
    <w:p w14:paraId="232342AF" w14:textId="77777777" w:rsidR="00E83593" w:rsidRDefault="008A4DB2">
      <w:pPr>
        <w:rPr>
          <w:rFonts w:eastAsia="Times New Roman" w:cs="Calibri"/>
          <w:szCs w:val="22"/>
          <w:lang w:eastAsia="de-DE"/>
        </w:rPr>
      </w:pPr>
      <w:r>
        <w:rPr>
          <w:rFonts w:eastAsia="Times New Roman" w:cs="Calibri"/>
          <w:szCs w:val="22"/>
          <w:lang w:eastAsia="de-DE"/>
        </w:rPr>
        <w:t>Zwisch</w:t>
      </w:r>
      <w:r>
        <w:rPr>
          <w:rFonts w:eastAsia="Times New Roman" w:cs="Calibri"/>
          <w:szCs w:val="22"/>
          <w:lang w:eastAsia="de-DE"/>
        </w:rPr>
        <w:t>en dem Tag der Einladung und dem Termin der Versammlung muss eine Frist von mindestens drei Wochen liegen.</w:t>
      </w:r>
    </w:p>
    <w:p w14:paraId="1AC1FFC7" w14:textId="77777777" w:rsidR="00E83593" w:rsidRDefault="00E83593">
      <w:pPr>
        <w:rPr>
          <w:rFonts w:eastAsia="Times New Roman" w:cs="Calibri"/>
          <w:szCs w:val="22"/>
          <w:lang w:eastAsia="de-DE"/>
        </w:rPr>
      </w:pPr>
    </w:p>
    <w:p w14:paraId="1F7E44B8" w14:textId="77777777" w:rsidR="00E83593" w:rsidRDefault="00E83593">
      <w:pPr>
        <w:rPr>
          <w:rFonts w:eastAsia="Times New Roman" w:cs="Calibri"/>
          <w:szCs w:val="22"/>
          <w:lang w:eastAsia="de-DE"/>
        </w:rPr>
      </w:pPr>
    </w:p>
    <w:p w14:paraId="4A1F0F00"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248F49C5"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In der Satzung kann festgelegt sein, dass die Mitgliederversammlung innerhalb eines bestimmten Zeitraums des Jahres stattfinden soll (Ha</w:t>
      </w:r>
      <w:r>
        <w:rPr>
          <w:rFonts w:eastAsia="Times New Roman" w:cs="Calibri"/>
          <w:i/>
          <w:sz w:val="20"/>
          <w:lang w:eastAsia="de-DE"/>
        </w:rPr>
        <w:t xml:space="preserve">lbjahr, Quartal). Empfehlenswert ist es allerdings, die als Kann-Regelung in der Satzung aufzuführen, beispielsweise mit der Formulierung: „möglichst im ersten Halbjahr“, um nicht zu stringent an diese Vorgabe gebunden zu sein. Die Satzung kann auch einen </w:t>
      </w:r>
      <w:r>
        <w:rPr>
          <w:rFonts w:eastAsia="Times New Roman" w:cs="Calibri"/>
          <w:i/>
          <w:sz w:val="20"/>
          <w:lang w:eastAsia="de-DE"/>
        </w:rPr>
        <w:t>mehrjährigen Turnus (z.B. 2 Jahre) für die Durchführung der Mitgliederversammlung bestimmen.</w:t>
      </w:r>
    </w:p>
    <w:p w14:paraId="280DCB15"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Dem Verein ist es unbenommen, das Einberufungsverfahren selbst festzulegen. Er sollte aber darauf achten, dass die Einladungsfrist nicht zu kurz bemessen ist. Denn</w:t>
      </w:r>
      <w:r>
        <w:rPr>
          <w:rFonts w:eastAsia="Times New Roman" w:cs="Calibri"/>
          <w:i/>
          <w:sz w:val="20"/>
          <w:lang w:eastAsia="de-DE"/>
        </w:rPr>
        <w:t xml:space="preserve"> nur dann ist gewährleistet, dass Anträge der Mitglieder hinreichend berücksichtigt werden.</w:t>
      </w:r>
    </w:p>
    <w:p w14:paraId="3434A72B" w14:textId="77777777" w:rsidR="00E83593" w:rsidRDefault="00E83593">
      <w:pPr>
        <w:rPr>
          <w:rFonts w:eastAsia="Times New Roman" w:cs="Calibri"/>
          <w:szCs w:val="22"/>
          <w:lang w:eastAsia="de-DE"/>
        </w:rPr>
      </w:pPr>
    </w:p>
    <w:p w14:paraId="62FDDB7C" w14:textId="77777777" w:rsidR="00E83593" w:rsidRDefault="008A4DB2">
      <w:pPr>
        <w:rPr>
          <w:rFonts w:eastAsia="Times New Roman" w:cs="Calibri"/>
          <w:szCs w:val="22"/>
          <w:lang w:eastAsia="de-DE"/>
        </w:rPr>
      </w:pPr>
      <w:r>
        <w:rPr>
          <w:rFonts w:eastAsia="Times New Roman" w:cs="Calibri"/>
          <w:szCs w:val="22"/>
          <w:lang w:eastAsia="de-DE"/>
        </w:rPr>
        <w:t>Eine außerordentliche Mitgliederversammlung ist innerhalb einer Frist von zwei Wochen mit entsprechender Tagesordnung einzuberufen, wenn es der Vorstand beschließt</w:t>
      </w:r>
      <w:r>
        <w:rPr>
          <w:rFonts w:eastAsia="Times New Roman" w:cs="Calibri"/>
          <w:szCs w:val="22"/>
          <w:lang w:eastAsia="de-DE"/>
        </w:rPr>
        <w:t xml:space="preserve"> oder ein Viertel der Mitglieder schriftlich beim Vorsitzenden beantragt. </w:t>
      </w:r>
    </w:p>
    <w:p w14:paraId="3FDA0D19" w14:textId="77777777" w:rsidR="00E83593" w:rsidRDefault="00E83593">
      <w:pPr>
        <w:rPr>
          <w:rFonts w:eastAsia="Times New Roman" w:cs="Calibri"/>
          <w:szCs w:val="22"/>
          <w:lang w:eastAsia="de-DE"/>
        </w:rPr>
      </w:pPr>
    </w:p>
    <w:p w14:paraId="2B3544E3"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35A072E9"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Der Verein soll in der Satzung die notwendigen Voraussetzungen für die Durchführung einer außerordentlichen Mitgliederversammlung bestimmen. Der gesetzliche Minderheiten</w:t>
      </w:r>
      <w:r>
        <w:rPr>
          <w:rFonts w:eastAsia="Times New Roman" w:cs="Calibri"/>
          <w:i/>
          <w:sz w:val="20"/>
          <w:lang w:eastAsia="de-DE"/>
        </w:rPr>
        <w:t>schutz verpflichtet den Vorstand, dem Einberufungsverlangen einer bestimmten Mitgliederzahl (unter 50%) nachzukommen (§ 37 BGB). Trifft die Satzung hierzu keine Regelung, greift § 37 BGB. Hier ist eine Minderheit von 1/10 der Mitglieder festgelegt.</w:t>
      </w:r>
    </w:p>
    <w:p w14:paraId="67652231" w14:textId="77777777" w:rsidR="00E83593" w:rsidRDefault="00E83593">
      <w:pPr>
        <w:rPr>
          <w:rFonts w:eastAsia="Times New Roman" w:cs="Calibri"/>
          <w:szCs w:val="22"/>
          <w:lang w:eastAsia="de-DE"/>
        </w:rPr>
      </w:pPr>
    </w:p>
    <w:p w14:paraId="2DDDB1EE" w14:textId="77777777" w:rsidR="00E83593" w:rsidRDefault="008A4DB2">
      <w:pPr>
        <w:rPr>
          <w:rFonts w:eastAsia="Times New Roman" w:cs="Calibri"/>
          <w:szCs w:val="22"/>
          <w:lang w:eastAsia="de-DE"/>
        </w:rPr>
      </w:pPr>
      <w:r>
        <w:rPr>
          <w:rFonts w:eastAsia="Times New Roman" w:cs="Calibri"/>
          <w:szCs w:val="22"/>
          <w:lang w:eastAsia="de-DE"/>
        </w:rPr>
        <w:t>Die or</w:t>
      </w:r>
      <w:r>
        <w:rPr>
          <w:rFonts w:eastAsia="Times New Roman" w:cs="Calibri"/>
          <w:szCs w:val="22"/>
          <w:lang w:eastAsia="de-DE"/>
        </w:rPr>
        <w:t xml:space="preserve">dentliche Mitgliederversammlung oder die außerordentliche Mitgliederversammlung kann alternativ als virtuelle Mitgliederversammlung durchgeführt werden. Die Entscheidung, ob die </w:t>
      </w:r>
    </w:p>
    <w:p w14:paraId="2CFFC22A" w14:textId="77777777" w:rsidR="00E83593" w:rsidRDefault="008A4DB2">
      <w:pPr>
        <w:rPr>
          <w:rFonts w:eastAsia="Times New Roman" w:cs="Calibri"/>
          <w:szCs w:val="22"/>
          <w:lang w:eastAsia="de-DE"/>
        </w:rPr>
      </w:pPr>
      <w:r>
        <w:rPr>
          <w:rFonts w:eastAsia="Times New Roman" w:cs="Calibri"/>
          <w:szCs w:val="22"/>
          <w:lang w:eastAsia="de-DE"/>
        </w:rPr>
        <w:t xml:space="preserve">Mitgliederversammlung in Präsenzform oder als virtuelle </w:t>
      </w:r>
      <w:r>
        <w:rPr>
          <w:rFonts w:eastAsia="Times New Roman" w:cs="Calibri"/>
          <w:szCs w:val="22"/>
          <w:lang w:eastAsia="de-DE"/>
        </w:rPr>
        <w:t>Mitgliederversammlung durchgeführt trifft der Vorstand.</w:t>
      </w:r>
    </w:p>
    <w:p w14:paraId="6AC8A2C4" w14:textId="77777777" w:rsidR="00E83593" w:rsidRDefault="00E83593">
      <w:pPr>
        <w:rPr>
          <w:rFonts w:eastAsia="Times New Roman" w:cs="Calibri"/>
          <w:szCs w:val="22"/>
          <w:lang w:eastAsia="de-DE"/>
        </w:rPr>
      </w:pPr>
    </w:p>
    <w:p w14:paraId="2E192D6B"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pPr>
      <w:r>
        <w:rPr>
          <w:rFonts w:eastAsia="Times New Roman" w:cs="Calibri"/>
          <w:b/>
          <w:i/>
          <w:sz w:val="20"/>
          <w:lang w:eastAsia="de-DE"/>
        </w:rPr>
        <w:t>Anmerkung:</w:t>
      </w:r>
    </w:p>
    <w:p w14:paraId="16F03139"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Grundsätzlich ist die Mitgliederversammlung eine Präsenzversammlung der Mitglieder. § 32 Abs. 2 BGB regelt die Möglichkeit der Durchführung hybrider Mitgliederversammlungen (Möglichkeit de</w:t>
      </w:r>
      <w:r>
        <w:rPr>
          <w:rFonts w:eastAsia="Times New Roman" w:cs="Calibri"/>
          <w:i/>
          <w:sz w:val="20"/>
          <w:lang w:eastAsia="de-DE"/>
        </w:rPr>
        <w:t>r virtuellen Teilnahme von Mitgliedern an der eigentlichen Präsenzveranstaltung). Dies kann der Vorstand auch eigenständig ohne Regelung in der Satzung entscheiden. Eine rein virtuelle Mitgliederversammlung ist nach § 32 Abs. 2 BGB nur für künftige Mitglie</w:t>
      </w:r>
      <w:r>
        <w:rPr>
          <w:rFonts w:eastAsia="Times New Roman" w:cs="Calibri"/>
          <w:i/>
          <w:sz w:val="20"/>
          <w:lang w:eastAsia="de-DE"/>
        </w:rPr>
        <w:t>derversammlungen durch Beschluss der Mitgliederversammlung möglich, wenn die Satzung keine Regelungen dazu trifft. Da die hybride Mitgliederversammlung nur mit enormem technischem Aufwand möglich ist, empfiehlt es sich, die Möglichkeit der Durchführung rei</w:t>
      </w:r>
      <w:r>
        <w:rPr>
          <w:rFonts w:eastAsia="Times New Roman" w:cs="Calibri"/>
          <w:i/>
          <w:sz w:val="20"/>
          <w:lang w:eastAsia="de-DE"/>
        </w:rPr>
        <w:t xml:space="preserve">ner virtueller Mitgliederversammlungen in der Satzung grundsätzlich zu regeln. Damit bedarf es keines Beschlusses der Mitgliederversammlung dazu. Die Satzung kann den Vorstand ermächtigen, rein virtuelle Mitgliederversammlungen durchzuführen. </w:t>
      </w:r>
    </w:p>
    <w:p w14:paraId="179D18E6" w14:textId="77777777" w:rsidR="00E83593" w:rsidRDefault="00E83593">
      <w:pPr>
        <w:rPr>
          <w:rFonts w:eastAsia="Times New Roman" w:cs="Calibri"/>
          <w:szCs w:val="22"/>
          <w:lang w:eastAsia="de-DE"/>
        </w:rPr>
      </w:pPr>
    </w:p>
    <w:p w14:paraId="00D0E415" w14:textId="77777777" w:rsidR="00E83593" w:rsidRDefault="00E83593">
      <w:pPr>
        <w:rPr>
          <w:rFonts w:eastAsia="Times New Roman" w:cs="Calibri"/>
          <w:szCs w:val="22"/>
          <w:lang w:eastAsia="de-DE"/>
        </w:rPr>
      </w:pPr>
    </w:p>
    <w:p w14:paraId="68CAB9C4" w14:textId="77777777" w:rsidR="00E83593" w:rsidRDefault="008A4DB2">
      <w:pPr>
        <w:rPr>
          <w:rFonts w:eastAsia="Times New Roman" w:cs="Calibri"/>
          <w:szCs w:val="22"/>
          <w:lang w:eastAsia="de-DE"/>
        </w:rPr>
      </w:pPr>
      <w:r>
        <w:rPr>
          <w:rFonts w:eastAsia="Times New Roman" w:cs="Calibri"/>
          <w:szCs w:val="22"/>
          <w:lang w:eastAsia="de-DE"/>
        </w:rPr>
        <w:t xml:space="preserve">Die </w:t>
      </w:r>
      <w:r>
        <w:rPr>
          <w:rFonts w:eastAsia="Times New Roman" w:cs="Calibri"/>
          <w:szCs w:val="22"/>
          <w:lang w:eastAsia="de-DE"/>
        </w:rPr>
        <w:t>Mitgliederversammlung ist ohne Rücksicht auf die Zahl der erschienenen Mitglieder beschlussfähig. Stimmberechtigt sind alle Mitglieder vom vollendeten 18. Lebensjahr an. Als Vorstandsmitglieder sind Mitglieder vom vollendeten 18. Lebensjahr an wählbar.</w:t>
      </w:r>
    </w:p>
    <w:p w14:paraId="2CA2B4AF" w14:textId="77777777" w:rsidR="008A4DB2" w:rsidRDefault="008A4DB2">
      <w:pPr>
        <w:rPr>
          <w:rFonts w:eastAsia="Times New Roman" w:cs="Calibri"/>
          <w:szCs w:val="22"/>
          <w:lang w:eastAsia="de-DE"/>
        </w:rPr>
        <w:sectPr w:rsidR="008A4DB2">
          <w:pgSz w:w="11906" w:h="16838"/>
          <w:pgMar w:top="1418" w:right="1134" w:bottom="1134" w:left="1418" w:header="720" w:footer="720" w:gutter="0"/>
          <w:cols w:space="720"/>
        </w:sectPr>
      </w:pPr>
    </w:p>
    <w:p w14:paraId="444580A0" w14:textId="77777777" w:rsidR="00E83593" w:rsidRDefault="00E83593">
      <w:pPr>
        <w:rPr>
          <w:rFonts w:eastAsia="Times New Roman" w:cs="Calibri"/>
          <w:szCs w:val="22"/>
          <w:lang w:eastAsia="de-DE"/>
        </w:rPr>
      </w:pPr>
    </w:p>
    <w:p w14:paraId="3964590F"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w:t>
      </w:r>
      <w:r>
        <w:rPr>
          <w:rFonts w:eastAsia="Times New Roman" w:cs="Calibri"/>
          <w:b/>
          <w:i/>
          <w:sz w:val="20"/>
          <w:lang w:eastAsia="de-DE"/>
        </w:rPr>
        <w:t>merkung:</w:t>
      </w:r>
    </w:p>
    <w:p w14:paraId="59B9739B"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Der Verein kann für das Stimmrecht der Minderjährigen auch ein anderes Mindestalter festsetzen oder das Stimmrecht gänzlich unbegrenzt halten. Damit hätten die minderjährigen Mitglieder Stimmrecht. Dieses Stimmrecht üben für die 0 – 7-Jährigen die</w:t>
      </w:r>
      <w:r>
        <w:rPr>
          <w:rFonts w:eastAsia="Times New Roman" w:cs="Calibri"/>
          <w:i/>
          <w:sz w:val="20"/>
          <w:lang w:eastAsia="de-DE"/>
        </w:rPr>
        <w:t xml:space="preserve"> Erziehungsberechtigten aus, von 7 bis 18 Jahren können die Mitglieder mit Einwilligung der Erziehungsberechtigten das Stimmrecht </w:t>
      </w:r>
      <w:proofErr w:type="gramStart"/>
      <w:r>
        <w:rPr>
          <w:rFonts w:eastAsia="Times New Roman" w:cs="Calibri"/>
          <w:i/>
          <w:sz w:val="20"/>
          <w:lang w:eastAsia="de-DE"/>
        </w:rPr>
        <w:t>selber</w:t>
      </w:r>
      <w:proofErr w:type="gramEnd"/>
      <w:r>
        <w:rPr>
          <w:rFonts w:eastAsia="Times New Roman" w:cs="Calibri"/>
          <w:i/>
          <w:sz w:val="20"/>
          <w:lang w:eastAsia="de-DE"/>
        </w:rPr>
        <w:t xml:space="preserve"> ausüben. Zu beachten ist dann, dass in der Mitgliederversammlung kontrolliert und festgehalten werden muss, wenn Eltern</w:t>
      </w:r>
      <w:r>
        <w:rPr>
          <w:rFonts w:eastAsia="Times New Roman" w:cs="Calibri"/>
          <w:i/>
          <w:sz w:val="20"/>
          <w:lang w:eastAsia="de-DE"/>
        </w:rPr>
        <w:t xml:space="preserve"> für ihre minderjährigen Mitglieder das Stimmrecht wahrnehmen. Dies kann je nach Größe des Vereins zu einem erheblichen bürokratischen Aufwand führen. Ferner können die Erfordernisse einer geheimen Abstimmung in der Satzung festgelegt werden.</w:t>
      </w:r>
    </w:p>
    <w:p w14:paraId="3A94F560" w14:textId="77777777" w:rsidR="00E83593" w:rsidRDefault="00E83593">
      <w:pPr>
        <w:rPr>
          <w:rFonts w:eastAsia="Times New Roman" w:cs="Calibri"/>
          <w:sz w:val="20"/>
          <w:lang w:eastAsia="de-DE"/>
        </w:rPr>
      </w:pPr>
    </w:p>
    <w:p w14:paraId="7F962535" w14:textId="77777777" w:rsidR="00E83593" w:rsidRDefault="008A4DB2">
      <w:pPr>
        <w:rPr>
          <w:rFonts w:eastAsia="Times New Roman" w:cs="Calibri"/>
          <w:szCs w:val="22"/>
          <w:lang w:eastAsia="de-DE"/>
        </w:rPr>
      </w:pPr>
      <w:r>
        <w:rPr>
          <w:rFonts w:eastAsia="Times New Roman" w:cs="Calibri"/>
          <w:szCs w:val="22"/>
          <w:lang w:eastAsia="de-DE"/>
        </w:rPr>
        <w:t>Die Mitglied</w:t>
      </w:r>
      <w:r>
        <w:rPr>
          <w:rFonts w:eastAsia="Times New Roman" w:cs="Calibri"/>
          <w:szCs w:val="22"/>
          <w:lang w:eastAsia="de-DE"/>
        </w:rPr>
        <w:t>erversammlung ist insbesondere zuständig für:</w:t>
      </w:r>
    </w:p>
    <w:p w14:paraId="3E1E7171" w14:textId="77777777" w:rsidR="00E83593" w:rsidRDefault="008A4DB2">
      <w:pPr>
        <w:rPr>
          <w:rFonts w:eastAsia="Times New Roman" w:cs="Calibri"/>
          <w:szCs w:val="22"/>
          <w:lang w:eastAsia="de-DE"/>
        </w:rPr>
      </w:pPr>
      <w:r>
        <w:rPr>
          <w:rFonts w:eastAsia="Times New Roman" w:cs="Calibri"/>
          <w:szCs w:val="22"/>
          <w:lang w:eastAsia="de-DE"/>
        </w:rPr>
        <w:t>-</w:t>
      </w:r>
      <w:r>
        <w:rPr>
          <w:rFonts w:eastAsia="Times New Roman" w:cs="Calibri"/>
          <w:szCs w:val="22"/>
          <w:lang w:eastAsia="de-DE"/>
        </w:rPr>
        <w:tab/>
        <w:t>Entgegennahme der Jahresberichte</w:t>
      </w:r>
    </w:p>
    <w:p w14:paraId="30F2DA63" w14:textId="77777777" w:rsidR="00E83593" w:rsidRDefault="008A4DB2">
      <w:pPr>
        <w:rPr>
          <w:rFonts w:eastAsia="Times New Roman" w:cs="Calibri"/>
          <w:szCs w:val="22"/>
          <w:lang w:eastAsia="de-DE"/>
        </w:rPr>
      </w:pPr>
      <w:r>
        <w:rPr>
          <w:rFonts w:eastAsia="Times New Roman" w:cs="Calibri"/>
          <w:szCs w:val="22"/>
          <w:lang w:eastAsia="de-DE"/>
        </w:rPr>
        <w:t>-</w:t>
      </w:r>
      <w:r>
        <w:rPr>
          <w:rFonts w:eastAsia="Times New Roman" w:cs="Calibri"/>
          <w:szCs w:val="22"/>
          <w:lang w:eastAsia="de-DE"/>
        </w:rPr>
        <w:tab/>
        <w:t>Entlastung des Vorstands</w:t>
      </w:r>
    </w:p>
    <w:p w14:paraId="6FB0D5BD" w14:textId="77777777" w:rsidR="00E83593" w:rsidRDefault="008A4DB2">
      <w:pPr>
        <w:rPr>
          <w:rFonts w:eastAsia="Times New Roman" w:cs="Calibri"/>
          <w:szCs w:val="22"/>
          <w:lang w:eastAsia="de-DE"/>
        </w:rPr>
      </w:pPr>
      <w:r>
        <w:rPr>
          <w:rFonts w:eastAsia="Times New Roman" w:cs="Calibri"/>
          <w:szCs w:val="22"/>
          <w:lang w:eastAsia="de-DE"/>
        </w:rPr>
        <w:t>-</w:t>
      </w:r>
      <w:r>
        <w:rPr>
          <w:rFonts w:eastAsia="Times New Roman" w:cs="Calibri"/>
          <w:szCs w:val="22"/>
          <w:lang w:eastAsia="de-DE"/>
        </w:rPr>
        <w:tab/>
        <w:t>Festsetzung der Höhe und Fälligkeit der Aufnahmegebühren, Mitgliederbeiträge und Umlagen</w:t>
      </w:r>
    </w:p>
    <w:p w14:paraId="6E04A254" w14:textId="77777777" w:rsidR="00E83593" w:rsidRDefault="008A4DB2">
      <w:pPr>
        <w:rPr>
          <w:rFonts w:eastAsia="Times New Roman" w:cs="Calibri"/>
          <w:szCs w:val="22"/>
          <w:lang w:eastAsia="de-DE"/>
        </w:rPr>
      </w:pPr>
      <w:r>
        <w:rPr>
          <w:rFonts w:eastAsia="Times New Roman" w:cs="Calibri"/>
          <w:szCs w:val="22"/>
          <w:lang w:eastAsia="de-DE"/>
        </w:rPr>
        <w:t>-</w:t>
      </w:r>
      <w:r>
        <w:rPr>
          <w:rFonts w:eastAsia="Times New Roman" w:cs="Calibri"/>
          <w:szCs w:val="22"/>
          <w:lang w:eastAsia="de-DE"/>
        </w:rPr>
        <w:tab/>
        <w:t>Wahl des Vorstands</w:t>
      </w:r>
    </w:p>
    <w:p w14:paraId="42D4554B" w14:textId="77777777" w:rsidR="00E83593" w:rsidRDefault="008A4DB2">
      <w:pPr>
        <w:rPr>
          <w:rFonts w:eastAsia="Times New Roman" w:cs="Calibri"/>
          <w:szCs w:val="22"/>
          <w:lang w:eastAsia="de-DE"/>
        </w:rPr>
      </w:pPr>
      <w:r>
        <w:rPr>
          <w:rFonts w:eastAsia="Times New Roman" w:cs="Calibri"/>
          <w:szCs w:val="22"/>
          <w:lang w:eastAsia="de-DE"/>
        </w:rPr>
        <w:t>-</w:t>
      </w:r>
      <w:r>
        <w:rPr>
          <w:rFonts w:eastAsia="Times New Roman" w:cs="Calibri"/>
          <w:szCs w:val="22"/>
          <w:lang w:eastAsia="de-DE"/>
        </w:rPr>
        <w:tab/>
        <w:t>Satzungsänderungen und Ordnungen</w:t>
      </w:r>
    </w:p>
    <w:p w14:paraId="66D903EC" w14:textId="77777777" w:rsidR="00E83593" w:rsidRDefault="008A4DB2">
      <w:pPr>
        <w:rPr>
          <w:rFonts w:eastAsia="Times New Roman" w:cs="Calibri"/>
          <w:szCs w:val="22"/>
          <w:lang w:eastAsia="de-DE"/>
        </w:rPr>
      </w:pPr>
      <w:r>
        <w:rPr>
          <w:rFonts w:eastAsia="Times New Roman" w:cs="Calibri"/>
          <w:szCs w:val="22"/>
          <w:lang w:eastAsia="de-DE"/>
        </w:rPr>
        <w:t>-</w:t>
      </w:r>
      <w:r>
        <w:rPr>
          <w:rFonts w:eastAsia="Times New Roman" w:cs="Calibri"/>
          <w:szCs w:val="22"/>
          <w:lang w:eastAsia="de-DE"/>
        </w:rPr>
        <w:tab/>
        <w:t>Wahl der Kassenprüfer</w:t>
      </w:r>
    </w:p>
    <w:p w14:paraId="2E78613B" w14:textId="77777777" w:rsidR="00E83593" w:rsidRDefault="008A4DB2">
      <w:pPr>
        <w:rPr>
          <w:rFonts w:eastAsia="Times New Roman" w:cs="Calibri"/>
          <w:szCs w:val="22"/>
          <w:lang w:eastAsia="de-DE"/>
        </w:rPr>
      </w:pPr>
      <w:r>
        <w:rPr>
          <w:rFonts w:eastAsia="Times New Roman" w:cs="Calibri"/>
          <w:szCs w:val="22"/>
          <w:lang w:eastAsia="de-DE"/>
        </w:rPr>
        <w:t>-</w:t>
      </w:r>
      <w:r>
        <w:rPr>
          <w:rFonts w:eastAsia="Times New Roman" w:cs="Calibri"/>
          <w:szCs w:val="22"/>
          <w:lang w:eastAsia="de-DE"/>
        </w:rPr>
        <w:tab/>
        <w:t>Ehrungen</w:t>
      </w:r>
    </w:p>
    <w:p w14:paraId="5B36EEDF" w14:textId="77777777" w:rsidR="00E83593" w:rsidRDefault="008A4DB2">
      <w:r>
        <w:rPr>
          <w:noProof/>
        </w:rPr>
        <mc:AlternateContent>
          <mc:Choice Requires="wps">
            <w:drawing>
              <wp:anchor distT="0" distB="0" distL="114300" distR="114300" simplePos="0" relativeHeight="251657728" behindDoc="0" locked="0" layoutInCell="1" allowOverlap="1" wp14:anchorId="5109347D" wp14:editId="692F8D1A">
                <wp:simplePos x="0" y="0"/>
                <wp:positionH relativeFrom="column">
                  <wp:posOffset>-5084</wp:posOffset>
                </wp:positionH>
                <wp:positionV relativeFrom="paragraph">
                  <wp:posOffset>147318</wp:posOffset>
                </wp:positionV>
                <wp:extent cx="6127110" cy="721361"/>
                <wp:effectExtent l="0" t="0" r="26040" b="21589"/>
                <wp:wrapSquare wrapText="bothSides"/>
                <wp:docPr id="174674114" name="Textfeld 2"/>
                <wp:cNvGraphicFramePr/>
                <a:graphic xmlns:a="http://schemas.openxmlformats.org/drawingml/2006/main">
                  <a:graphicData uri="http://schemas.microsoft.com/office/word/2010/wordprocessingShape">
                    <wps:wsp>
                      <wps:cNvSpPr txBox="1"/>
                      <wps:spPr>
                        <a:xfrm>
                          <a:off x="0" y="0"/>
                          <a:ext cx="6127110" cy="721361"/>
                        </a:xfrm>
                        <a:prstGeom prst="rect">
                          <a:avLst/>
                        </a:prstGeom>
                        <a:solidFill>
                          <a:srgbClr val="FFFF00"/>
                        </a:solidFill>
                        <a:ln w="9528">
                          <a:solidFill>
                            <a:srgbClr val="000000"/>
                          </a:solidFill>
                          <a:prstDash val="solid"/>
                        </a:ln>
                      </wps:spPr>
                      <wps:txbx>
                        <w:txbxContent>
                          <w:p w14:paraId="266C1911" w14:textId="77777777" w:rsidR="00E83593" w:rsidRDefault="008A4DB2">
                            <w:r>
                              <w:rPr>
                                <w:b/>
                                <w:i/>
                                <w:sz w:val="20"/>
                              </w:rPr>
                              <w:t>Anmerkung</w:t>
                            </w:r>
                            <w:r>
                              <w:rPr>
                                <w:i/>
                                <w:sz w:val="20"/>
                              </w:rPr>
                              <w:t>:</w:t>
                            </w:r>
                          </w:p>
                          <w:p w14:paraId="1C0A77CC" w14:textId="77777777" w:rsidR="00E83593" w:rsidRDefault="008A4DB2">
                            <w:pPr>
                              <w:rPr>
                                <w:i/>
                                <w:sz w:val="20"/>
                              </w:rPr>
                            </w:pPr>
                            <w:r>
                              <w:rPr>
                                <w:i/>
                                <w:sz w:val="20"/>
                              </w:rPr>
                              <w:t xml:space="preserve">Nach dem Bürgerlichen Gesetzbuch (BGB) entscheidet die Mitgliederversammlung über alle Fragen, die keinem anderen Vereinsgremium zugewiesen sind. Die Satzung kann in einem Zuständigkeitskatalog die Befugnisse </w:t>
                            </w:r>
                            <w:r>
                              <w:rPr>
                                <w:i/>
                                <w:sz w:val="20"/>
                              </w:rPr>
                              <w:t>der Mitgliederversammlung aufzählen, muss es aber nicht.</w:t>
                            </w:r>
                          </w:p>
                        </w:txbxContent>
                      </wps:txbx>
                      <wps:bodyPr vert="horz" wrap="square" lIns="91440" tIns="45720" rIns="91440" bIns="45720" anchor="t" anchorCtr="0" compatLnSpc="0">
                        <a:spAutoFit/>
                      </wps:bodyPr>
                    </wps:wsp>
                  </a:graphicData>
                </a:graphic>
              </wp:anchor>
            </w:drawing>
          </mc:Choice>
          <mc:Fallback>
            <w:pict>
              <v:shape w14:anchorId="5109347D" id="_x0000_s1030" type="#_x0000_t202" style="position:absolute;margin-left:-.4pt;margin-top:11.6pt;width:482.45pt;height:56.8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" fillcolor="yellow" strokeweight=".26467mm">
                <v:textbox style="mso-fit-shape-to-text:t">
                  <w:txbxContent>
                    <w:p w14:paraId="266C1911" w14:textId="77777777" w:rsidR="00E83593" w:rsidRDefault="008A4DB2">
                      <w:r>
                        <w:rPr>
                          <w:b/>
                          <w:i/>
                          <w:sz w:val="20"/>
                        </w:rPr>
                        <w:t>Anmerkung</w:t>
                      </w:r>
                      <w:r>
                        <w:rPr>
                          <w:i/>
                          <w:sz w:val="20"/>
                        </w:rPr>
                        <w:t>:</w:t>
                      </w:r>
                    </w:p>
                    <w:p w14:paraId="1C0A77CC" w14:textId="77777777" w:rsidR="00E83593" w:rsidRDefault="008A4DB2">
                      <w:pPr>
                        <w:rPr>
                          <w:i/>
                          <w:sz w:val="20"/>
                        </w:rPr>
                      </w:pPr>
                      <w:r>
                        <w:rPr>
                          <w:i/>
                          <w:sz w:val="20"/>
                        </w:rPr>
                        <w:t xml:space="preserve">Nach dem Bürgerlichen Gesetzbuch (BGB) entscheidet die Mitgliederversammlung über alle Fragen, die keinem anderen Vereinsgremium zugewiesen sind. Die Satzung kann in einem Zuständigkeitskatalog die Befugnisse </w:t>
                      </w:r>
                      <w:r>
                        <w:rPr>
                          <w:i/>
                          <w:sz w:val="20"/>
                        </w:rPr>
                        <w:t>der Mitgliederversammlung aufzählen, muss es aber nicht.</w:t>
                      </w:r>
                    </w:p>
                  </w:txbxContent>
                </v:textbox>
                <w10:wrap type="square"/>
              </v:shape>
            </w:pict>
          </mc:Fallback>
        </mc:AlternateContent>
      </w:r>
    </w:p>
    <w:p w14:paraId="6576C411" w14:textId="77777777" w:rsidR="00E83593" w:rsidRDefault="008A4DB2">
      <w:pPr>
        <w:rPr>
          <w:rFonts w:eastAsia="Times New Roman" w:cs="Calibri"/>
          <w:szCs w:val="22"/>
          <w:lang w:eastAsia="de-DE"/>
        </w:rPr>
      </w:pPr>
      <w:r>
        <w:rPr>
          <w:rFonts w:eastAsia="Times New Roman" w:cs="Calibri"/>
          <w:szCs w:val="22"/>
          <w:lang w:eastAsia="de-DE"/>
        </w:rPr>
        <w:t>Die Entscheidungen der Mitgliederversammlung werden mit einfacher Mehrheit der abgegebenen gültigen Stimmen beschlossen. Bei Stimmengleichheit gilt ein Antrag als abgelehnt. Satzungsänderungen könn</w:t>
      </w:r>
      <w:r>
        <w:rPr>
          <w:rFonts w:eastAsia="Times New Roman" w:cs="Calibri"/>
          <w:szCs w:val="22"/>
          <w:lang w:eastAsia="de-DE"/>
        </w:rPr>
        <w:t>en nur mit einer Mehrheit von zwei Dritteln der abgegebenen gültigen Stimmen der Mitglieder beschlossen werden. Stimmenthaltungen bleiben für die Entscheidung unberücksichtigt.</w:t>
      </w:r>
    </w:p>
    <w:p w14:paraId="184C9EF6" w14:textId="77777777" w:rsidR="00E83593" w:rsidRDefault="00E83593">
      <w:pPr>
        <w:rPr>
          <w:rFonts w:eastAsia="Times New Roman" w:cs="Calibri"/>
          <w:szCs w:val="22"/>
          <w:lang w:eastAsia="de-DE"/>
        </w:rPr>
      </w:pPr>
    </w:p>
    <w:p w14:paraId="4E7B1497" w14:textId="77777777" w:rsidR="00E83593" w:rsidRDefault="008A4DB2">
      <w:pPr>
        <w:rPr>
          <w:rFonts w:eastAsia="Times New Roman" w:cs="Calibri"/>
          <w:szCs w:val="22"/>
          <w:lang w:eastAsia="de-DE"/>
        </w:rPr>
      </w:pPr>
      <w:r>
        <w:rPr>
          <w:rFonts w:eastAsia="Times New Roman" w:cs="Calibri"/>
          <w:szCs w:val="22"/>
          <w:lang w:eastAsia="de-DE"/>
        </w:rPr>
        <w:t>Über Anträge, die nicht in der Tagesordnung verzeichnet sind, kann in der Mitg</w:t>
      </w:r>
      <w:r>
        <w:rPr>
          <w:rFonts w:eastAsia="Times New Roman" w:cs="Calibri"/>
          <w:szCs w:val="22"/>
          <w:lang w:eastAsia="de-DE"/>
        </w:rPr>
        <w:t xml:space="preserve">liederversammlung nur abgestimmt werden, wenn diese Anträge mindestens zwei Wochen vor der Versammlung schriftlich beim Vorstand des Vereins eingegangen sind. Die eingegangenen Anträge sind den Mitgliedern noch vor </w:t>
      </w:r>
    </w:p>
    <w:p w14:paraId="62D1BACC" w14:textId="77777777" w:rsidR="00E83593" w:rsidRDefault="008A4DB2">
      <w:pPr>
        <w:rPr>
          <w:rFonts w:eastAsia="Times New Roman" w:cs="Calibri"/>
          <w:szCs w:val="22"/>
          <w:lang w:eastAsia="de-DE"/>
        </w:rPr>
      </w:pPr>
      <w:r>
        <w:rPr>
          <w:rFonts w:eastAsia="Times New Roman" w:cs="Calibri"/>
          <w:szCs w:val="22"/>
          <w:lang w:eastAsia="de-DE"/>
        </w:rPr>
        <w:t xml:space="preserve">der </w:t>
      </w:r>
      <w:r>
        <w:rPr>
          <w:rFonts w:eastAsia="Times New Roman" w:cs="Calibri"/>
          <w:szCs w:val="22"/>
          <w:lang w:eastAsia="de-DE"/>
        </w:rPr>
        <w:t>Mitgliederversammlung über den Einladungsweg bekannt zu geben. Dringlichkeitsanträge dürfen nur behandelt werden, wenn die anwesenden Mitglieder mit einer zwei Drittel Mehrheit beschließen, dass sie als Tagesordnungspunkte aufgenommen werden. Ein Dringlich</w:t>
      </w:r>
      <w:r>
        <w:rPr>
          <w:rFonts w:eastAsia="Times New Roman" w:cs="Calibri"/>
          <w:szCs w:val="22"/>
          <w:lang w:eastAsia="de-DE"/>
        </w:rPr>
        <w:t>keitsantrag auf Satzungsänderung ist unzulässig.</w:t>
      </w:r>
    </w:p>
    <w:p w14:paraId="22F80B10" w14:textId="73EBC92C" w:rsidR="00E83593" w:rsidRDefault="008A4DB2">
      <w:pPr>
        <w:rPr>
          <w:rFonts w:eastAsia="Times New Roman" w:cs="Calibri"/>
          <w:szCs w:val="22"/>
          <w:lang w:eastAsia="de-DE"/>
        </w:rPr>
      </w:pPr>
      <w:r>
        <w:rPr>
          <w:noProof/>
        </w:rPr>
        <mc:AlternateContent>
          <mc:Choice Requires="wps">
            <w:drawing>
              <wp:anchor distT="0" distB="0" distL="114300" distR="114300" simplePos="0" relativeHeight="251655680" behindDoc="0" locked="0" layoutInCell="1" allowOverlap="1" wp14:anchorId="60451BA6" wp14:editId="0DE4C946">
                <wp:simplePos x="0" y="0"/>
                <wp:positionH relativeFrom="column">
                  <wp:posOffset>-15291</wp:posOffset>
                </wp:positionH>
                <wp:positionV relativeFrom="paragraph">
                  <wp:posOffset>233248</wp:posOffset>
                </wp:positionV>
                <wp:extent cx="5981700" cy="1031875"/>
                <wp:effectExtent l="0" t="0" r="19050" b="15875"/>
                <wp:wrapSquare wrapText="bothSides"/>
                <wp:docPr id="1074401489" name="Textfeld 2"/>
                <wp:cNvGraphicFramePr/>
                <a:graphic xmlns:a="http://schemas.openxmlformats.org/drawingml/2006/main">
                  <a:graphicData uri="http://schemas.microsoft.com/office/word/2010/wordprocessingShape">
                    <wps:wsp>
                      <wps:cNvSpPr txBox="1"/>
                      <wps:spPr>
                        <a:xfrm>
                          <a:off x="0" y="0"/>
                          <a:ext cx="5981700" cy="1031875"/>
                        </a:xfrm>
                        <a:prstGeom prst="rect">
                          <a:avLst/>
                        </a:prstGeom>
                        <a:solidFill>
                          <a:srgbClr val="FFFF00"/>
                        </a:solidFill>
                        <a:ln w="9528">
                          <a:solidFill>
                            <a:srgbClr val="000000"/>
                          </a:solidFill>
                          <a:prstDash val="solid"/>
                        </a:ln>
                      </wps:spPr>
                      <wps:txbx>
                        <w:txbxContent>
                          <w:p w14:paraId="6D094DB7" w14:textId="77777777" w:rsidR="00E83593" w:rsidRDefault="008A4DB2">
                            <w:pPr>
                              <w:jc w:val="both"/>
                            </w:pPr>
                            <w:r>
                              <w:rPr>
                                <w:b/>
                                <w:i/>
                                <w:sz w:val="20"/>
                              </w:rPr>
                              <w:t>Anmerkung</w:t>
                            </w:r>
                            <w:r>
                              <w:rPr>
                                <w:i/>
                                <w:sz w:val="20"/>
                              </w:rPr>
                              <w:t>:</w:t>
                            </w:r>
                          </w:p>
                          <w:p w14:paraId="18F749F6" w14:textId="77777777" w:rsidR="00E83593" w:rsidRDefault="008A4DB2">
                            <w:pPr>
                              <w:jc w:val="both"/>
                              <w:rPr>
                                <w:i/>
                                <w:sz w:val="20"/>
                              </w:rPr>
                            </w:pPr>
                            <w:r>
                              <w:rPr>
                                <w:i/>
                                <w:sz w:val="20"/>
                              </w:rPr>
                              <w:t xml:space="preserve">Zu beachten ist, dass unter Dringlichkeitsanträgen, die erst in der Mitgliederversammlung gestellt werden, grundsätzlich nur Beschlüsse von untergeordneter Bedeutung gefasst werden </w:t>
                            </w:r>
                            <w:r>
                              <w:rPr>
                                <w:i/>
                                <w:sz w:val="20"/>
                              </w:rPr>
                              <w:t>können. Da den Mitgliedern, die nicht an der Mitgliederversammlung teilnehmen, der Gegenstand des Beschlusses nicht bekannt war. Neben der Satzungsänderung ist beispielsweise auch ein Beschluss zur Erhöhung der Mitgliedsbeiträge oder Wahlen über einen Drin</w:t>
                            </w:r>
                            <w:r>
                              <w:rPr>
                                <w:i/>
                                <w:sz w:val="20"/>
                              </w:rPr>
                              <w:t>glichkeitsantrag nicht möglich.</w:t>
                            </w:r>
                          </w:p>
                        </w:txbxContent>
                      </wps:txbx>
                      <wps:bodyPr vert="horz" wrap="square" lIns="91440" tIns="45720" rIns="91440" bIns="45720" anchor="t" anchorCtr="0" compatLnSpc="0">
                        <a:spAutoFit/>
                      </wps:bodyPr>
                    </wps:wsp>
                  </a:graphicData>
                </a:graphic>
              </wp:anchor>
            </w:drawing>
          </mc:Choice>
          <mc:Fallback>
            <w:pict>
              <v:shape w14:anchorId="60451BA6" id="_x0000_s1031" type="#_x0000_t202" style="position:absolute;margin-left:-1.2pt;margin-top:18.35pt;width:471pt;height:81.2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" fillcolor="yellow" strokeweight=".26467mm">
                <v:textbox style="mso-fit-shape-to-text:t">
                  <w:txbxContent>
                    <w:p w14:paraId="6D094DB7" w14:textId="77777777" w:rsidR="00E83593" w:rsidRDefault="008A4DB2">
                      <w:pPr>
                        <w:jc w:val="both"/>
                      </w:pPr>
                      <w:r>
                        <w:rPr>
                          <w:b/>
                          <w:i/>
                          <w:sz w:val="20"/>
                        </w:rPr>
                        <w:t>Anmerkung</w:t>
                      </w:r>
                      <w:r>
                        <w:rPr>
                          <w:i/>
                          <w:sz w:val="20"/>
                        </w:rPr>
                        <w:t>:</w:t>
                      </w:r>
                    </w:p>
                    <w:p w14:paraId="18F749F6" w14:textId="77777777" w:rsidR="00E83593" w:rsidRDefault="008A4DB2">
                      <w:pPr>
                        <w:jc w:val="both"/>
                        <w:rPr>
                          <w:i/>
                          <w:sz w:val="20"/>
                        </w:rPr>
                      </w:pPr>
                      <w:r>
                        <w:rPr>
                          <w:i/>
                          <w:sz w:val="20"/>
                        </w:rPr>
                        <w:t xml:space="preserve">Zu beachten ist, dass unter Dringlichkeitsanträgen, die erst in der Mitgliederversammlung gestellt werden, grundsätzlich nur Beschlüsse von untergeordneter Bedeutung gefasst werden </w:t>
                      </w:r>
                      <w:r>
                        <w:rPr>
                          <w:i/>
                          <w:sz w:val="20"/>
                        </w:rPr>
                        <w:t>können. Da den Mitgliedern, die nicht an der Mitgliederversammlung teilnehmen, der Gegenstand des Beschlusses nicht bekannt war. Neben der Satzungsänderung ist beispielsweise auch ein Beschluss zur Erhöhung der Mitgliedsbeiträge oder Wahlen über einen Drin</w:t>
                      </w:r>
                      <w:r>
                        <w:rPr>
                          <w:i/>
                          <w:sz w:val="20"/>
                        </w:rPr>
                        <w:t>glichkeitsantrag nicht möglich.</w:t>
                      </w:r>
                    </w:p>
                  </w:txbxContent>
                </v:textbox>
                <w10:wrap type="square"/>
              </v:shape>
            </w:pict>
          </mc:Fallback>
        </mc:AlternateContent>
      </w:r>
    </w:p>
    <w:p w14:paraId="1D0A4B90" w14:textId="77777777" w:rsidR="008A4DB2" w:rsidRDefault="008A4DB2">
      <w:pPr>
        <w:sectPr w:rsidR="008A4DB2">
          <w:pgSz w:w="11906" w:h="16838"/>
          <w:pgMar w:top="1418" w:right="1134" w:bottom="1134" w:left="1418" w:header="720" w:footer="720" w:gutter="0"/>
          <w:cols w:space="720"/>
        </w:sectPr>
      </w:pPr>
    </w:p>
    <w:p w14:paraId="20CD2E52" w14:textId="4DD4B335" w:rsidR="00E83593" w:rsidRPr="008A4DB2" w:rsidRDefault="00E83593">
      <w:pPr>
        <w:rPr>
          <w:sz w:val="12"/>
          <w:szCs w:val="12"/>
        </w:rPr>
      </w:pPr>
    </w:p>
    <w:p w14:paraId="7A76BA88" w14:textId="77777777" w:rsidR="00E83593" w:rsidRDefault="008A4DB2">
      <w:pPr>
        <w:tabs>
          <w:tab w:val="left" w:pos="2594"/>
        </w:tabs>
        <w:rPr>
          <w:b/>
          <w:sz w:val="28"/>
          <w:szCs w:val="28"/>
        </w:rPr>
      </w:pPr>
      <w:r>
        <w:rPr>
          <w:b/>
          <w:sz w:val="28"/>
          <w:szCs w:val="28"/>
        </w:rPr>
        <w:t>§ 10 Vorstand</w:t>
      </w:r>
    </w:p>
    <w:p w14:paraId="37DEDCD5" w14:textId="77777777" w:rsidR="00E83593" w:rsidRDefault="008A4DB2">
      <w:pPr>
        <w:rPr>
          <w:rFonts w:eastAsia="Times New Roman" w:cs="Calibri"/>
          <w:szCs w:val="22"/>
          <w:lang w:eastAsia="de-DE"/>
        </w:rPr>
      </w:pPr>
      <w:r>
        <w:rPr>
          <w:rFonts w:eastAsia="Times New Roman" w:cs="Calibri"/>
          <w:szCs w:val="22"/>
          <w:lang w:eastAsia="de-DE"/>
        </w:rPr>
        <w:t>Der Vorstand besteht aus:</w:t>
      </w:r>
    </w:p>
    <w:p w14:paraId="7BCAA0BB" w14:textId="77777777" w:rsidR="00E83593" w:rsidRDefault="008A4DB2">
      <w:pPr>
        <w:numPr>
          <w:ilvl w:val="0"/>
          <w:numId w:val="2"/>
        </w:numPr>
        <w:rPr>
          <w:rFonts w:eastAsia="Times New Roman" w:cs="Calibri"/>
          <w:szCs w:val="22"/>
          <w:lang w:eastAsia="de-DE"/>
        </w:rPr>
      </w:pPr>
      <w:r>
        <w:rPr>
          <w:rFonts w:eastAsia="Times New Roman" w:cs="Calibri"/>
          <w:szCs w:val="22"/>
          <w:lang w:eastAsia="de-DE"/>
        </w:rPr>
        <w:t>dem Vorsitzenden</w:t>
      </w:r>
    </w:p>
    <w:p w14:paraId="27851F78" w14:textId="77777777" w:rsidR="00E83593" w:rsidRDefault="008A4DB2">
      <w:pPr>
        <w:numPr>
          <w:ilvl w:val="0"/>
          <w:numId w:val="3"/>
        </w:numPr>
        <w:rPr>
          <w:rFonts w:eastAsia="Times New Roman" w:cs="Calibri"/>
          <w:szCs w:val="22"/>
          <w:lang w:eastAsia="de-DE"/>
        </w:rPr>
      </w:pPr>
      <w:r>
        <w:rPr>
          <w:rFonts w:eastAsia="Times New Roman" w:cs="Calibri"/>
          <w:szCs w:val="22"/>
          <w:lang w:eastAsia="de-DE"/>
        </w:rPr>
        <w:t>dem stellvertretenden Vorsitzenden</w:t>
      </w:r>
    </w:p>
    <w:p w14:paraId="39150A0C" w14:textId="77777777" w:rsidR="00E83593" w:rsidRDefault="008A4DB2">
      <w:pPr>
        <w:numPr>
          <w:ilvl w:val="0"/>
          <w:numId w:val="3"/>
        </w:numPr>
        <w:rPr>
          <w:rFonts w:eastAsia="Times New Roman" w:cs="Calibri"/>
          <w:szCs w:val="22"/>
          <w:lang w:eastAsia="de-DE"/>
        </w:rPr>
      </w:pPr>
      <w:r>
        <w:rPr>
          <w:rFonts w:eastAsia="Times New Roman" w:cs="Calibri"/>
          <w:szCs w:val="22"/>
          <w:lang w:eastAsia="de-DE"/>
        </w:rPr>
        <w:t>dem Schatzmeister</w:t>
      </w:r>
    </w:p>
    <w:p w14:paraId="772F44D3" w14:textId="77777777" w:rsidR="00E83593" w:rsidRDefault="008A4DB2">
      <w:pPr>
        <w:numPr>
          <w:ilvl w:val="0"/>
          <w:numId w:val="3"/>
        </w:numPr>
        <w:rPr>
          <w:rFonts w:eastAsia="Times New Roman" w:cs="Calibri"/>
          <w:szCs w:val="22"/>
          <w:lang w:eastAsia="de-DE"/>
        </w:rPr>
      </w:pPr>
      <w:r>
        <w:rPr>
          <w:rFonts w:eastAsia="Times New Roman" w:cs="Calibri"/>
          <w:szCs w:val="22"/>
          <w:lang w:eastAsia="de-DE"/>
        </w:rPr>
        <w:t>dem Geschäftsführer</w:t>
      </w:r>
    </w:p>
    <w:p w14:paraId="6B704404" w14:textId="77777777" w:rsidR="00E83593" w:rsidRDefault="00E83593">
      <w:pPr>
        <w:ind w:left="360"/>
        <w:rPr>
          <w:rFonts w:eastAsia="Times New Roman" w:cs="Calibri"/>
          <w:szCs w:val="22"/>
          <w:lang w:eastAsia="de-DE"/>
        </w:rPr>
      </w:pPr>
    </w:p>
    <w:p w14:paraId="4CEE46E9"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Cs w:val="22"/>
          <w:lang w:eastAsia="de-DE"/>
        </w:rPr>
      </w:pPr>
      <w:r>
        <w:rPr>
          <w:rFonts w:eastAsia="Times New Roman" w:cs="Calibri"/>
          <w:b/>
          <w:i/>
          <w:szCs w:val="22"/>
          <w:lang w:eastAsia="de-DE"/>
        </w:rPr>
        <w:t>Anmerkung:</w:t>
      </w:r>
    </w:p>
    <w:p w14:paraId="6C23436A"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Für die Zusammensetzung des Vorstandes und die Benennung der Ämter gibt es keine</w:t>
      </w:r>
      <w:r>
        <w:rPr>
          <w:rFonts w:eastAsia="Times New Roman" w:cs="Calibri"/>
          <w:i/>
          <w:sz w:val="20"/>
          <w:lang w:eastAsia="de-DE"/>
        </w:rPr>
        <w:t xml:space="preserve"> Vorschriften. Dies kann jeder Verein individuell festlegen. Grundlage für die Zusammensetzung und die Aufgabenverteilung im Vorstand sollten die Aufgabenfelder im Verein sein. Da diese sehr unterschiedlich aussehen, kann es für manche Vereine sinnvoll sei</w:t>
      </w:r>
      <w:r>
        <w:rPr>
          <w:rFonts w:eastAsia="Times New Roman" w:cs="Calibri"/>
          <w:i/>
          <w:sz w:val="20"/>
          <w:lang w:eastAsia="de-DE"/>
        </w:rPr>
        <w:t>n einen größeren Vorstand festzulegen. Für Mehrspartenvereine kann es auch sinnvoll sein, einen geschäftsführenden Vorstand und einen erweiterten Vorstand, in welchem beispielsweise die Abteilungen des Vereins vertreten sind, einzusetzen. In letzter Zeit w</w:t>
      </w:r>
      <w:r>
        <w:rPr>
          <w:rFonts w:eastAsia="Times New Roman" w:cs="Calibri"/>
          <w:i/>
          <w:sz w:val="20"/>
          <w:lang w:eastAsia="de-DE"/>
        </w:rPr>
        <w:t>eichen Vereine häufig vom klassischen Vorstandsmodell ab, mit dem Ziel, Verantwortung auf mehrere Schultern zu verteilen. In der Regel legen diese Vereine verschiedene Ressortverantwortungen fest, beispielsweise Ressortleiter Verwaltung, Ressortleiter Fina</w:t>
      </w:r>
      <w:r>
        <w:rPr>
          <w:rFonts w:eastAsia="Times New Roman" w:cs="Calibri"/>
          <w:i/>
          <w:sz w:val="20"/>
          <w:lang w:eastAsia="de-DE"/>
        </w:rPr>
        <w:t>nzen, Ressortleiter Sport etc. Die Ressortleiter bilden dann auch den Vorstand nach § 26 BGB. Möglich ist es auch, dass dem Vorstand Mitglieder angehören, die lediglich eine beratende Stimme haben. Dies ist in jedem Fall in der Satzung zu verankern.</w:t>
      </w:r>
    </w:p>
    <w:p w14:paraId="1FDE337E" w14:textId="77777777" w:rsidR="00E83593" w:rsidRDefault="00E83593">
      <w:pPr>
        <w:rPr>
          <w:rFonts w:eastAsia="Times New Roman" w:cs="Calibri"/>
          <w:szCs w:val="22"/>
          <w:lang w:eastAsia="de-DE"/>
        </w:rPr>
      </w:pPr>
    </w:p>
    <w:p w14:paraId="2A6A3786" w14:textId="77777777" w:rsidR="00E83593" w:rsidRDefault="008A4DB2">
      <w:pPr>
        <w:rPr>
          <w:rFonts w:eastAsia="Times New Roman" w:cs="Calibri"/>
          <w:szCs w:val="22"/>
          <w:lang w:eastAsia="de-DE"/>
        </w:rPr>
      </w:pPr>
      <w:r>
        <w:rPr>
          <w:rFonts w:eastAsia="Times New Roman" w:cs="Calibri"/>
          <w:szCs w:val="22"/>
          <w:lang w:eastAsia="de-DE"/>
        </w:rPr>
        <w:t>Der V</w:t>
      </w:r>
      <w:r>
        <w:rPr>
          <w:rFonts w:eastAsia="Times New Roman" w:cs="Calibri"/>
          <w:szCs w:val="22"/>
          <w:lang w:eastAsia="de-DE"/>
        </w:rPr>
        <w:t>orstand wird durch die Mitgliederversammlung auf zwei Jahre gewählt. Die Amtsdauer des Vorstands kann auch kürzer oder länger bemessen sein. Seine Mitglieder bleiben bis zur Wahl eines Nachfolgers im Amt. Bei Ausscheiden eines Vorstandsmitglieds ist der Vo</w:t>
      </w:r>
      <w:r>
        <w:rPr>
          <w:rFonts w:eastAsia="Times New Roman" w:cs="Calibri"/>
          <w:szCs w:val="22"/>
          <w:lang w:eastAsia="de-DE"/>
        </w:rPr>
        <w:t>rstand berechtigt, ein neues Mitglied kommissarisch bis zur nächsten Wahl zu berufen.</w:t>
      </w:r>
    </w:p>
    <w:p w14:paraId="47E0E5D9" w14:textId="77777777" w:rsidR="00E83593" w:rsidRDefault="00E83593">
      <w:pPr>
        <w:rPr>
          <w:rFonts w:eastAsia="Times New Roman" w:cs="Calibri"/>
          <w:szCs w:val="22"/>
          <w:lang w:eastAsia="de-DE"/>
        </w:rPr>
      </w:pPr>
    </w:p>
    <w:p w14:paraId="19DE8B54" w14:textId="77777777" w:rsidR="00E83593" w:rsidRDefault="008A4DB2">
      <w:pPr>
        <w:rPr>
          <w:rFonts w:eastAsia="Times New Roman" w:cs="Calibri"/>
          <w:szCs w:val="22"/>
          <w:lang w:eastAsia="de-DE"/>
        </w:rPr>
      </w:pPr>
      <w:r>
        <w:rPr>
          <w:rFonts w:eastAsia="Times New Roman" w:cs="Calibri"/>
          <w:szCs w:val="22"/>
          <w:lang w:eastAsia="de-DE"/>
        </w:rPr>
        <w:t>Der Vorsitzende, in seiner Abwesenheit der stellvertretende Vorsitzende, beruft und leitet die Sitzungen des Vorstands. Er ist verpflichtet, den Vorstand einzuberufen, w</w:t>
      </w:r>
      <w:r>
        <w:rPr>
          <w:rFonts w:eastAsia="Times New Roman" w:cs="Calibri"/>
          <w:szCs w:val="22"/>
          <w:lang w:eastAsia="de-DE"/>
        </w:rPr>
        <w:t>enn es das Vereinsinteresse erfordert oder aber wenn dies von der Mehrheit der Vorstandsmitglieder verlangt wird.</w:t>
      </w:r>
    </w:p>
    <w:p w14:paraId="0993D2A9" w14:textId="77777777" w:rsidR="00E83593" w:rsidRDefault="00E83593">
      <w:pPr>
        <w:rPr>
          <w:rFonts w:eastAsia="Times New Roman" w:cs="Calibri"/>
          <w:szCs w:val="22"/>
          <w:lang w:eastAsia="de-DE"/>
        </w:rPr>
      </w:pPr>
    </w:p>
    <w:p w14:paraId="07055944" w14:textId="77777777" w:rsidR="00E83593" w:rsidRDefault="008A4DB2">
      <w:pPr>
        <w:rPr>
          <w:rFonts w:eastAsia="Times New Roman" w:cs="Calibri"/>
          <w:szCs w:val="22"/>
          <w:lang w:eastAsia="de-DE"/>
        </w:rPr>
      </w:pPr>
      <w:r>
        <w:rPr>
          <w:rFonts w:eastAsia="Times New Roman" w:cs="Calibri"/>
          <w:szCs w:val="22"/>
          <w:lang w:eastAsia="de-DE"/>
        </w:rPr>
        <w:t>Der Vorstand ist beschlussfähig, wenn mindestens die Hälfte seiner Mitglieder anwesend ist. Bei Beschlussfassung entscheidet die einfache Meh</w:t>
      </w:r>
      <w:r>
        <w:rPr>
          <w:rFonts w:eastAsia="Times New Roman" w:cs="Calibri"/>
          <w:szCs w:val="22"/>
          <w:lang w:eastAsia="de-DE"/>
        </w:rPr>
        <w:t xml:space="preserve">rheit der abgegebenen Stimmen. Bei Stimmengleichheit entscheidet die Stimme des Vorsitzenden. Die Vorstandssitzungen können als Präsenzveranstaltung oder im Wege einer Video- bzw. Telefonkonferenz oder in kombinierter Form durchgeführt werden. Sofern alle </w:t>
      </w:r>
      <w:r>
        <w:rPr>
          <w:rFonts w:eastAsia="Times New Roman" w:cs="Calibri"/>
          <w:szCs w:val="22"/>
          <w:lang w:eastAsia="de-DE"/>
        </w:rPr>
        <w:t>Vorstandsmitglieder einverstanden sind, können Beschlüsse des Vorstandes außerhalb von Präsidiumssitzungen auf andere Art gefasst werden, nämlich im Umlaufverfahren in schriftlicher Form, mündlich oder per Telefon, Telefax oder per E-Mail.</w:t>
      </w:r>
    </w:p>
    <w:p w14:paraId="733E3E32" w14:textId="77777777" w:rsidR="00E83593" w:rsidRDefault="00E83593">
      <w:pPr>
        <w:rPr>
          <w:rFonts w:eastAsia="Times New Roman" w:cs="Calibri"/>
          <w:szCs w:val="22"/>
          <w:lang w:eastAsia="de-DE"/>
        </w:rPr>
      </w:pPr>
    </w:p>
    <w:p w14:paraId="35E502B8"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Cs w:val="22"/>
          <w:lang w:eastAsia="de-DE"/>
        </w:rPr>
      </w:pPr>
      <w:r>
        <w:rPr>
          <w:rFonts w:eastAsia="Times New Roman" w:cs="Calibri"/>
          <w:b/>
          <w:i/>
          <w:szCs w:val="22"/>
          <w:lang w:eastAsia="de-DE"/>
        </w:rPr>
        <w:t>Anmerkung:</w:t>
      </w:r>
    </w:p>
    <w:p w14:paraId="2DA61EBE"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Der Ablauf und die Beschlussfassung in der Vorstandssitzung muss nicht in der Satzung geregelt werden, sondern kann auch einer Geschäftsordnung vorbehalten bleiben.</w:t>
      </w:r>
    </w:p>
    <w:p w14:paraId="58F626F4"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Nicht notwendig ist die Aufzählung aller Befugnisse des Vorstands. Denn der Vors</w:t>
      </w:r>
      <w:r>
        <w:rPr>
          <w:rFonts w:eastAsia="Times New Roman" w:cs="Calibri"/>
          <w:i/>
          <w:sz w:val="20"/>
          <w:lang w:eastAsia="de-DE"/>
        </w:rPr>
        <w:t>tand ist für alle Aufgaben zuständig, die sich aus dem laufenden Geschäftsbetrieb des Vereins ergeben. Sinnvoll ist es allerdings dies in einer Geschäftsordnung zu regeln.</w:t>
      </w:r>
    </w:p>
    <w:p w14:paraId="764146DD"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Bestimmt die Satzung, dass der Vorstand sich in einen geschäftsführenden und einen e</w:t>
      </w:r>
      <w:r>
        <w:rPr>
          <w:rFonts w:eastAsia="Times New Roman" w:cs="Calibri"/>
          <w:i/>
          <w:sz w:val="20"/>
          <w:lang w:eastAsia="de-DE"/>
        </w:rPr>
        <w:t>rweiterten Vorstand unterteilt, sind die Zuständigkeiten beider Gremien abzugrenzen. Die Unterscheidung sollte in der Satzung, kann aber auch in einer Geschäftsordnung erfolgen. Ebenso ist eine Regelung des Verfahrens bei Vorstandssitzungen (Einberufung, B</w:t>
      </w:r>
      <w:r>
        <w:rPr>
          <w:rFonts w:eastAsia="Times New Roman" w:cs="Calibri"/>
          <w:i/>
          <w:sz w:val="20"/>
          <w:lang w:eastAsia="de-DE"/>
        </w:rPr>
        <w:t xml:space="preserve">eschlüsse etc.) sowohl in der Satzung als auch in einer Geschäftsordnung möglich. Auf die Geschäftsordnung sollte die Satzung mit dem Hinweis: „Näheres regelt die Geschäftsordnung“ verweisen. </w:t>
      </w:r>
    </w:p>
    <w:p w14:paraId="41487F86"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Die Möglichkeit, die Vorstandssitzung in alternativer Form durc</w:t>
      </w:r>
      <w:r>
        <w:rPr>
          <w:rFonts w:eastAsia="Times New Roman" w:cs="Calibri"/>
          <w:i/>
          <w:sz w:val="20"/>
          <w:lang w:eastAsia="de-DE"/>
        </w:rPr>
        <w:t>hzuführen, muss zwingend in der Satzung geregelt werden. Hier reichen Festlegungen in einer Geschäftsordnung nicht aus. Im Zuge der fortschreitenden Digitalisierung ist dies auf jeden Fall empfehlenswert.</w:t>
      </w:r>
    </w:p>
    <w:p w14:paraId="15511F9C" w14:textId="77777777" w:rsidR="00E83593" w:rsidRDefault="00E83593">
      <w:pPr>
        <w:rPr>
          <w:rFonts w:eastAsia="Times New Roman" w:cs="Calibri"/>
          <w:szCs w:val="22"/>
          <w:lang w:eastAsia="de-DE"/>
        </w:rPr>
      </w:pPr>
    </w:p>
    <w:p w14:paraId="643654AC" w14:textId="77777777" w:rsidR="00E83593" w:rsidRDefault="008A4DB2">
      <w:pPr>
        <w:pStyle w:val="berschrift1"/>
      </w:pPr>
      <w:r>
        <w:t>§ 11 Gesetzliche Vertretung</w:t>
      </w:r>
    </w:p>
    <w:p w14:paraId="135B42BF" w14:textId="77777777" w:rsidR="00E83593" w:rsidRDefault="008A4DB2">
      <w:pPr>
        <w:rPr>
          <w:rFonts w:eastAsia="Times New Roman" w:cs="Calibri"/>
          <w:szCs w:val="22"/>
          <w:lang w:eastAsia="de-DE"/>
        </w:rPr>
      </w:pPr>
      <w:r>
        <w:rPr>
          <w:rFonts w:eastAsia="Times New Roman" w:cs="Calibri"/>
          <w:szCs w:val="22"/>
          <w:lang w:eastAsia="de-DE"/>
        </w:rPr>
        <w:t xml:space="preserve">Vorstand im Sinne </w:t>
      </w:r>
      <w:r>
        <w:rPr>
          <w:rFonts w:eastAsia="Times New Roman" w:cs="Calibri"/>
          <w:szCs w:val="22"/>
          <w:lang w:eastAsia="de-DE"/>
        </w:rPr>
        <w:t>des § 26 BGB sind der Vorsitzende und sein Stellvertreter. Sie vertreten den Verein gerichtlich und außergerichtlich. Jeder von ihnen ist allein vertretungsberechtigt. Im Innenverhältnis zum Verein wird der Stellvertreter jedoch nur bei Verhinderung des Vo</w:t>
      </w:r>
      <w:r>
        <w:rPr>
          <w:rFonts w:eastAsia="Times New Roman" w:cs="Calibri"/>
          <w:szCs w:val="22"/>
          <w:lang w:eastAsia="de-DE"/>
        </w:rPr>
        <w:t>rsitzenden tätig.</w:t>
      </w:r>
    </w:p>
    <w:p w14:paraId="2F1C6152" w14:textId="77777777" w:rsidR="00E83593" w:rsidRDefault="00E83593">
      <w:pPr>
        <w:rPr>
          <w:rFonts w:eastAsia="Times New Roman" w:cs="Calibri"/>
          <w:szCs w:val="22"/>
          <w:lang w:eastAsia="de-DE"/>
        </w:rPr>
      </w:pPr>
    </w:p>
    <w:p w14:paraId="6ECE48A6"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Cs w:val="22"/>
          <w:lang w:eastAsia="de-DE"/>
        </w:rPr>
      </w:pPr>
      <w:r>
        <w:rPr>
          <w:rFonts w:eastAsia="Times New Roman" w:cs="Calibri"/>
          <w:b/>
          <w:i/>
          <w:szCs w:val="22"/>
          <w:lang w:eastAsia="de-DE"/>
        </w:rPr>
        <w:t>Anmerkung:</w:t>
      </w:r>
    </w:p>
    <w:p w14:paraId="7AC5FB8B"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In der Satzung muss die gesetzliche Vertretung des Vereins nach § 26 BGB geregelt werden. Der Verein hat aber die Wahl, ob er Einzelvertretung oder Gesamtvertretungen regelt. Möglich ist es beispielsweise auch, dass drei oder </w:t>
      </w:r>
      <w:r>
        <w:rPr>
          <w:rFonts w:eastAsia="Times New Roman" w:cs="Calibri"/>
          <w:i/>
          <w:sz w:val="20"/>
          <w:lang w:eastAsia="de-DE"/>
        </w:rPr>
        <w:t xml:space="preserve">vier Mitglieder des Vorstandes vertretungsberechtigt sind und davon immer zwei gemeinsam. Bei der Festlegung der Vertretungsberechtigung sollte beachtet werden, dass bei Wegfall eines der Vertretungsberechtigten, beispielsweise durch Rücktritt, mindestens </w:t>
      </w:r>
      <w:r>
        <w:rPr>
          <w:rFonts w:eastAsia="Times New Roman" w:cs="Calibri"/>
          <w:i/>
          <w:sz w:val="20"/>
          <w:lang w:eastAsia="de-DE"/>
        </w:rPr>
        <w:t xml:space="preserve">noch ein gesetzlicher Vertreter vorhanden ist und somit die Vertretungsberechtigung des Vereins nicht gefährdet ist. </w:t>
      </w:r>
    </w:p>
    <w:p w14:paraId="4D0765AD" w14:textId="77777777" w:rsidR="00E83593" w:rsidRPr="008A4DB2" w:rsidRDefault="00E83593">
      <w:pPr>
        <w:pStyle w:val="berschrift1"/>
        <w:rPr>
          <w:sz w:val="22"/>
          <w:szCs w:val="22"/>
        </w:rPr>
      </w:pPr>
    </w:p>
    <w:p w14:paraId="2FD476B7" w14:textId="77777777" w:rsidR="00E83593" w:rsidRDefault="008A4DB2">
      <w:pPr>
        <w:pStyle w:val="berschrift1"/>
      </w:pPr>
      <w:r>
        <w:t>§ 12 Jugend des Vereins</w:t>
      </w:r>
    </w:p>
    <w:p w14:paraId="04DB0E4B" w14:textId="77777777" w:rsidR="00E83593" w:rsidRDefault="008A4DB2">
      <w:pPr>
        <w:rPr>
          <w:rFonts w:eastAsia="Times New Roman" w:cs="Calibri"/>
          <w:szCs w:val="22"/>
          <w:lang w:eastAsia="de-DE"/>
        </w:rPr>
      </w:pPr>
      <w:r>
        <w:rPr>
          <w:rFonts w:eastAsia="Times New Roman" w:cs="Calibri"/>
          <w:szCs w:val="22"/>
          <w:lang w:eastAsia="de-DE"/>
        </w:rPr>
        <w:t>Durch Beschluss der Mitgliederversammlung kann der Jugend das Recht zur Selbstverwaltung im Rahmen der Satzung u</w:t>
      </w:r>
      <w:r>
        <w:rPr>
          <w:rFonts w:eastAsia="Times New Roman" w:cs="Calibri"/>
          <w:szCs w:val="22"/>
          <w:lang w:eastAsia="de-DE"/>
        </w:rPr>
        <w:t>nd der Ordnungen des Vereins eingeräumt werden.</w:t>
      </w:r>
    </w:p>
    <w:p w14:paraId="62C0157B" w14:textId="77777777" w:rsidR="00E83593" w:rsidRDefault="00E83593">
      <w:pPr>
        <w:rPr>
          <w:rFonts w:eastAsia="Times New Roman" w:cs="Calibri"/>
          <w:szCs w:val="22"/>
          <w:lang w:eastAsia="de-DE"/>
        </w:rPr>
      </w:pPr>
    </w:p>
    <w:p w14:paraId="7E04FF66" w14:textId="77777777" w:rsidR="00E83593" w:rsidRDefault="008A4DB2">
      <w:pPr>
        <w:rPr>
          <w:rFonts w:eastAsia="Times New Roman" w:cs="Calibri"/>
          <w:szCs w:val="22"/>
          <w:lang w:eastAsia="de-DE"/>
        </w:rPr>
      </w:pPr>
      <w:r>
        <w:rPr>
          <w:rFonts w:eastAsia="Times New Roman" w:cs="Calibri"/>
          <w:szCs w:val="22"/>
          <w:lang w:eastAsia="de-DE"/>
        </w:rPr>
        <w:t xml:space="preserve">In diesem Fall gibt sich die Jugend eine eigene Jugendordnung, die der Genehmigung des Vorstands bedarf. Die Jugend entscheidet über die Verwendung der ihr zufließenden Mittel. Die Kontrolle darüber obliegt </w:t>
      </w:r>
      <w:r>
        <w:rPr>
          <w:rFonts w:eastAsia="Times New Roman" w:cs="Calibri"/>
          <w:szCs w:val="22"/>
          <w:lang w:eastAsia="de-DE"/>
        </w:rPr>
        <w:t>dem Vorstand.</w:t>
      </w:r>
    </w:p>
    <w:p w14:paraId="20C6E597" w14:textId="77777777" w:rsidR="00E83593" w:rsidRDefault="00E83593">
      <w:pPr>
        <w:rPr>
          <w:rFonts w:eastAsia="Times New Roman" w:cs="Calibri"/>
          <w:szCs w:val="22"/>
          <w:lang w:eastAsia="de-DE"/>
        </w:rPr>
      </w:pPr>
    </w:p>
    <w:p w14:paraId="09629D50"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Cs w:val="22"/>
          <w:lang w:eastAsia="de-DE"/>
        </w:rPr>
      </w:pPr>
      <w:r>
        <w:rPr>
          <w:rFonts w:eastAsia="Times New Roman" w:cs="Calibri"/>
          <w:b/>
          <w:i/>
          <w:szCs w:val="22"/>
          <w:lang w:eastAsia="de-DE"/>
        </w:rPr>
        <w:t>Anmerkung:</w:t>
      </w:r>
    </w:p>
    <w:p w14:paraId="2739B62B" w14:textId="11681122" w:rsidR="00E83593" w:rsidRDefault="008A4DB2">
      <w:pPr>
        <w:pBdr>
          <w:top w:val="single" w:sz="4" w:space="1" w:color="000000"/>
          <w:left w:val="single" w:sz="4" w:space="4" w:color="000000"/>
          <w:bottom w:val="single" w:sz="4" w:space="1" w:color="000000"/>
          <w:right w:val="single" w:sz="4" w:space="4" w:color="000000"/>
        </w:pBdr>
        <w:shd w:val="clear" w:color="auto" w:fill="FFFF00"/>
      </w:pPr>
      <w:r>
        <w:rPr>
          <w:rFonts w:eastAsia="Times New Roman" w:cs="Calibri"/>
          <w:i/>
          <w:sz w:val="20"/>
          <w:lang w:eastAsia="de-DE"/>
        </w:rPr>
        <w:t>Diese Regelung hat das Ziel, Selbstverwaltung zu verwirklichen und die Jugend zu eigenverantwortlicher Tätigkeit zu erziehen. Nach dem neuen Kinder- und Jugendhilfegesetz sind staatliche sport- und jugendpolitische Fördermittel nu</w:t>
      </w:r>
      <w:r>
        <w:rPr>
          <w:rFonts w:eastAsia="Times New Roman" w:cs="Calibri"/>
          <w:i/>
          <w:sz w:val="20"/>
          <w:lang w:eastAsia="de-DE"/>
        </w:rPr>
        <w:t xml:space="preserve">r zu erhalten, wenn die Selbstverwaltung der Jugend satzungsmäßig abgesichert ist. Die nähere Organisation der Jugendabteilung kann in einer Jugendordnung ausgestaltet werden. Eine Muster-Jugendordnung finden Sie unter </w:t>
      </w:r>
      <w:hyperlink r:id="rId12" w:history="1">
        <w:r w:rsidR="004F5A7E" w:rsidRPr="00D55326">
          <w:rPr>
            <w:rStyle w:val="Hyperlink"/>
            <w:rFonts w:eastAsia="Times New Roman" w:cs="Calibri"/>
            <w:i/>
            <w:sz w:val="20"/>
            <w:lang w:eastAsia="de-DE"/>
          </w:rPr>
          <w:t>www.sportjugend-rheinland.de</w:t>
        </w:r>
      </w:hyperlink>
      <w:r>
        <w:rPr>
          <w:rFonts w:eastAsia="Times New Roman" w:cs="Calibri"/>
          <w:i/>
          <w:sz w:val="20"/>
          <w:lang w:eastAsia="de-DE"/>
        </w:rPr>
        <w:t xml:space="preserve"> </w:t>
      </w:r>
    </w:p>
    <w:p w14:paraId="6C0E5A9F" w14:textId="77777777" w:rsidR="00E83593" w:rsidRDefault="00E83593">
      <w:pPr>
        <w:rPr>
          <w:rFonts w:eastAsia="Times New Roman" w:cs="Calibri"/>
          <w:szCs w:val="22"/>
          <w:lang w:eastAsia="de-DE"/>
        </w:rPr>
      </w:pPr>
    </w:p>
    <w:p w14:paraId="7DB77F24" w14:textId="77777777" w:rsidR="00E83593" w:rsidRDefault="008A4DB2">
      <w:pPr>
        <w:pStyle w:val="berschrift1"/>
      </w:pPr>
      <w:r>
        <w:t>§ 13 Abteilungen</w:t>
      </w:r>
    </w:p>
    <w:p w14:paraId="0395922D" w14:textId="77777777" w:rsidR="00E83593" w:rsidRDefault="008A4DB2">
      <w:pPr>
        <w:rPr>
          <w:rFonts w:eastAsia="Times New Roman" w:cs="Calibri"/>
          <w:szCs w:val="22"/>
          <w:lang w:eastAsia="de-DE"/>
        </w:rPr>
      </w:pPr>
      <w:r>
        <w:rPr>
          <w:rFonts w:eastAsia="Times New Roman" w:cs="Calibri"/>
          <w:szCs w:val="22"/>
          <w:lang w:eastAsia="de-DE"/>
        </w:rPr>
        <w:t xml:space="preserve">Für die im Verein betriebenen Sportarten können durch Beschluss des Vorstandes Abteilungen gebildet werden, denen ein Abteilungsleiter vorsteht, welcher auf </w:t>
      </w:r>
      <w:r>
        <w:rPr>
          <w:rFonts w:eastAsia="Times New Roman" w:cs="Calibri"/>
          <w:szCs w:val="22"/>
          <w:lang w:eastAsia="de-DE"/>
        </w:rPr>
        <w:t xml:space="preserve">den Abteilungsversammlungen gewählt wird. </w:t>
      </w:r>
    </w:p>
    <w:p w14:paraId="1C1572D6" w14:textId="77777777" w:rsidR="00E83593" w:rsidRDefault="00E83593">
      <w:pPr>
        <w:rPr>
          <w:rFonts w:eastAsia="Times New Roman" w:cs="Calibri"/>
          <w:szCs w:val="22"/>
          <w:lang w:eastAsia="de-DE"/>
        </w:rPr>
      </w:pPr>
    </w:p>
    <w:p w14:paraId="7DE32ED7"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Cs w:val="22"/>
          <w:lang w:eastAsia="de-DE"/>
        </w:rPr>
      </w:pPr>
      <w:r>
        <w:rPr>
          <w:rFonts w:eastAsia="Times New Roman" w:cs="Calibri"/>
          <w:b/>
          <w:i/>
          <w:szCs w:val="22"/>
          <w:lang w:eastAsia="de-DE"/>
        </w:rPr>
        <w:t>Anmerkung:</w:t>
      </w:r>
    </w:p>
    <w:p w14:paraId="0F88E9AA"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Die Satzung kann auch vorsehen, dass anstelle des Vorstandes die Mitgliederversammlung das Recht zur Errichtung von Abteilungen hat. Liegt dieses Recht beim Vorstand, ermöglicht es dem Verein </w:t>
      </w:r>
      <w:r>
        <w:rPr>
          <w:rFonts w:eastAsia="Times New Roman" w:cs="Calibri"/>
          <w:i/>
          <w:sz w:val="20"/>
          <w:lang w:eastAsia="de-DE"/>
        </w:rPr>
        <w:t>flexibler und schneller auf neue Sportinteressen zu reagieren.</w:t>
      </w:r>
    </w:p>
    <w:p w14:paraId="1278E678" w14:textId="77777777" w:rsidR="00E83593" w:rsidRDefault="00E83593">
      <w:pPr>
        <w:rPr>
          <w:rFonts w:eastAsia="Times New Roman" w:cs="Calibri"/>
          <w:szCs w:val="22"/>
          <w:lang w:eastAsia="de-DE"/>
        </w:rPr>
      </w:pPr>
    </w:p>
    <w:p w14:paraId="432E368D" w14:textId="77777777" w:rsidR="00E83593" w:rsidRDefault="008A4DB2">
      <w:pPr>
        <w:rPr>
          <w:rFonts w:eastAsia="Times New Roman" w:cs="Calibri"/>
          <w:szCs w:val="22"/>
          <w:lang w:eastAsia="de-DE"/>
        </w:rPr>
      </w:pPr>
      <w:r>
        <w:rPr>
          <w:rFonts w:eastAsia="Times New Roman" w:cs="Calibri"/>
          <w:szCs w:val="22"/>
          <w:lang w:eastAsia="de-DE"/>
        </w:rPr>
        <w:t>Die Abteilungen sind unselbständige Untergliederungen des Vereins und unterliegen der Kontrolle des Vorstandes. Die Abteilungen können durch die Mitgliederversammlung ermächtigt werden, zusätz</w:t>
      </w:r>
      <w:r>
        <w:rPr>
          <w:rFonts w:eastAsia="Times New Roman" w:cs="Calibri"/>
          <w:szCs w:val="22"/>
          <w:lang w:eastAsia="de-DE"/>
        </w:rPr>
        <w:t>lich zum Vereinsbeitrag einen Abteilungsbeitrag zu beschließen. Die Verwendung dieser Beiträge obliegt der Abteilung, die Kontrolle hierüber dem Vorstand.</w:t>
      </w:r>
    </w:p>
    <w:p w14:paraId="39E96E16" w14:textId="77777777" w:rsidR="008A4DB2" w:rsidRDefault="008A4DB2">
      <w:pPr>
        <w:rPr>
          <w:rFonts w:eastAsia="Times New Roman" w:cs="Calibri"/>
          <w:szCs w:val="22"/>
          <w:lang w:eastAsia="de-DE"/>
        </w:rPr>
        <w:sectPr w:rsidR="008A4DB2">
          <w:pgSz w:w="11906" w:h="16838"/>
          <w:pgMar w:top="1418" w:right="1134" w:bottom="1134" w:left="1418" w:header="720" w:footer="720" w:gutter="0"/>
          <w:cols w:space="720"/>
        </w:sectPr>
      </w:pPr>
    </w:p>
    <w:p w14:paraId="5EEF9876" w14:textId="77777777" w:rsidR="00E83593" w:rsidRDefault="00E83593">
      <w:pPr>
        <w:rPr>
          <w:rFonts w:eastAsia="Times New Roman" w:cs="Calibri"/>
          <w:szCs w:val="22"/>
          <w:lang w:eastAsia="de-DE"/>
        </w:rPr>
      </w:pPr>
    </w:p>
    <w:p w14:paraId="28B8CD85"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Cs w:val="22"/>
          <w:lang w:eastAsia="de-DE"/>
        </w:rPr>
      </w:pPr>
      <w:r>
        <w:rPr>
          <w:rFonts w:eastAsia="Times New Roman" w:cs="Calibri"/>
          <w:b/>
          <w:i/>
          <w:szCs w:val="22"/>
          <w:lang w:eastAsia="de-DE"/>
        </w:rPr>
        <w:t>Anmerkung:</w:t>
      </w:r>
    </w:p>
    <w:p w14:paraId="54B13B4F"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Abteilungen sind grundsätzlich rechtlich und steuerlich gesehen unselbständige Unterglied</w:t>
      </w:r>
      <w:r>
        <w:rPr>
          <w:rFonts w:eastAsia="Times New Roman" w:cs="Calibri"/>
          <w:i/>
          <w:sz w:val="20"/>
          <w:lang w:eastAsia="de-DE"/>
        </w:rPr>
        <w:t>erungen. Sie unterliegen der Kontrolle des Vorstandes, der Vorstand kann für das Handeln der Abteilungen haften. Dies ist auch ohne ausdrückliche Satzungsregelung der Fall. Da es in der Praxis häufig „Eigenständigkeitsbestrebungen“ von Abteilungen gibt, so</w:t>
      </w:r>
      <w:r>
        <w:rPr>
          <w:rFonts w:eastAsia="Times New Roman" w:cs="Calibri"/>
          <w:i/>
          <w:sz w:val="20"/>
          <w:lang w:eastAsia="de-DE"/>
        </w:rPr>
        <w:t>llte die Satzung dies Unselbständigkeit möglichst klarstellen. Die Mitgliederversammlung kann festlegen, dass eine Abteilung eigene Beiträge erhebt. Da aber immer der Gesamtverein Rechts- und Steuerobjekt ist, unterliegt die Kontrolle über die Verwendung d</w:t>
      </w:r>
      <w:r>
        <w:rPr>
          <w:rFonts w:eastAsia="Times New Roman" w:cs="Calibri"/>
          <w:i/>
          <w:sz w:val="20"/>
          <w:lang w:eastAsia="de-DE"/>
        </w:rPr>
        <w:t xml:space="preserve">ieser Beiträge dem BGB-Vorstand. </w:t>
      </w:r>
    </w:p>
    <w:p w14:paraId="2E3D374B" w14:textId="77777777" w:rsidR="00E83593" w:rsidRDefault="00E83593">
      <w:pPr>
        <w:rPr>
          <w:rFonts w:eastAsia="Times New Roman" w:cs="Calibri"/>
          <w:szCs w:val="22"/>
          <w:lang w:eastAsia="de-DE"/>
        </w:rPr>
      </w:pPr>
    </w:p>
    <w:p w14:paraId="7D7EF9CE" w14:textId="77777777" w:rsidR="00E83593" w:rsidRDefault="008A4DB2">
      <w:pPr>
        <w:rPr>
          <w:rFonts w:eastAsia="Times New Roman" w:cs="Calibri"/>
          <w:szCs w:val="22"/>
          <w:lang w:eastAsia="de-DE"/>
        </w:rPr>
      </w:pPr>
      <w:r>
        <w:rPr>
          <w:rFonts w:eastAsia="Times New Roman" w:cs="Calibri"/>
          <w:szCs w:val="22"/>
          <w:lang w:eastAsia="de-DE"/>
        </w:rPr>
        <w:t>Für die Einberufung und Durchführung der Abteilungsversammlungen gelten die Vorschriften über die Mitgliederversammlung entsprechend.</w:t>
      </w:r>
    </w:p>
    <w:p w14:paraId="0B425192" w14:textId="77777777" w:rsidR="00E83593" w:rsidRDefault="00E83593">
      <w:pPr>
        <w:rPr>
          <w:rFonts w:eastAsia="Times New Roman" w:cs="Calibri"/>
          <w:szCs w:val="22"/>
          <w:lang w:eastAsia="de-DE"/>
        </w:rPr>
      </w:pPr>
    </w:p>
    <w:p w14:paraId="0A3FF9BA"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Cs w:val="22"/>
          <w:lang w:eastAsia="de-DE"/>
        </w:rPr>
      </w:pPr>
      <w:r>
        <w:rPr>
          <w:rFonts w:eastAsia="Times New Roman" w:cs="Calibri"/>
          <w:b/>
          <w:i/>
          <w:szCs w:val="22"/>
          <w:lang w:eastAsia="de-DE"/>
        </w:rPr>
        <w:t>Anmerkung:</w:t>
      </w:r>
    </w:p>
    <w:p w14:paraId="535C0413"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Eine Abteilungsordnung kann abweichende und ergänzende Regelungen treffen, </w:t>
      </w:r>
      <w:r>
        <w:rPr>
          <w:rFonts w:eastAsia="Times New Roman" w:cs="Calibri"/>
          <w:i/>
          <w:sz w:val="20"/>
          <w:lang w:eastAsia="de-DE"/>
        </w:rPr>
        <w:t>die der Satzung des Vereins nicht widersprechen dürfen.</w:t>
      </w:r>
    </w:p>
    <w:p w14:paraId="0C152CE4" w14:textId="77777777" w:rsidR="00E83593" w:rsidRDefault="00E83593"/>
    <w:p w14:paraId="2367CE18" w14:textId="77777777" w:rsidR="00E83593" w:rsidRDefault="008A4DB2">
      <w:pPr>
        <w:pStyle w:val="berschrift1"/>
      </w:pPr>
      <w:r>
        <w:t>§ 14 Ausschüsse</w:t>
      </w:r>
    </w:p>
    <w:p w14:paraId="605A2916" w14:textId="77777777" w:rsidR="00E83593" w:rsidRDefault="008A4DB2">
      <w:pPr>
        <w:rPr>
          <w:rFonts w:eastAsia="Times New Roman" w:cs="Calibri"/>
          <w:szCs w:val="22"/>
          <w:lang w:eastAsia="de-DE"/>
        </w:rPr>
      </w:pPr>
      <w:r>
        <w:rPr>
          <w:rFonts w:eastAsia="Times New Roman" w:cs="Calibri"/>
          <w:szCs w:val="22"/>
          <w:lang w:eastAsia="de-DE"/>
        </w:rPr>
        <w:t>Der Vorstand kann für bestimmte Vereinsaufgaben Ausschüsse bilden, deren Mitglieder vom Vorstand berufen werden.</w:t>
      </w:r>
    </w:p>
    <w:p w14:paraId="7DE71DEF" w14:textId="77777777" w:rsidR="00E83593" w:rsidRDefault="008A4DB2">
      <w:pPr>
        <w:rPr>
          <w:rFonts w:eastAsia="Times New Roman" w:cs="Calibri"/>
          <w:szCs w:val="22"/>
          <w:lang w:eastAsia="de-DE"/>
        </w:rPr>
      </w:pPr>
      <w:r>
        <w:rPr>
          <w:rFonts w:eastAsia="Times New Roman" w:cs="Calibri"/>
          <w:szCs w:val="22"/>
          <w:lang w:eastAsia="de-DE"/>
        </w:rPr>
        <w:t xml:space="preserve">Die Mitglieder des Ausschusses wählen einen Vorsitzenden. Der </w:t>
      </w:r>
      <w:r>
        <w:rPr>
          <w:rFonts w:eastAsia="Times New Roman" w:cs="Calibri"/>
          <w:szCs w:val="22"/>
          <w:lang w:eastAsia="de-DE"/>
        </w:rPr>
        <w:t>Ausschussvorsitzende unterrichtet den Vorstand über die Arbeit und Vorschläge des Ausschusses.</w:t>
      </w:r>
    </w:p>
    <w:p w14:paraId="26745E13" w14:textId="77777777" w:rsidR="00E83593" w:rsidRDefault="00E83593">
      <w:pPr>
        <w:rPr>
          <w:rFonts w:eastAsia="Times New Roman" w:cs="Calibri"/>
          <w:szCs w:val="22"/>
          <w:lang w:eastAsia="de-DE"/>
        </w:rPr>
      </w:pPr>
    </w:p>
    <w:p w14:paraId="5949C94E" w14:textId="77777777" w:rsidR="00E83593" w:rsidRDefault="008A4DB2">
      <w:pPr>
        <w:pStyle w:val="berschrift1"/>
      </w:pPr>
      <w:r>
        <w:t>§ 15 Protokollierung der Beschlüsse</w:t>
      </w:r>
    </w:p>
    <w:p w14:paraId="7EBC9D55" w14:textId="77777777" w:rsidR="00E83593" w:rsidRDefault="008A4DB2">
      <w:pPr>
        <w:rPr>
          <w:rFonts w:eastAsia="Times New Roman" w:cs="Calibri"/>
          <w:szCs w:val="22"/>
          <w:lang w:eastAsia="de-DE"/>
        </w:rPr>
      </w:pPr>
      <w:r>
        <w:rPr>
          <w:rFonts w:eastAsia="Times New Roman" w:cs="Calibri"/>
          <w:szCs w:val="22"/>
          <w:lang w:eastAsia="de-DE"/>
        </w:rPr>
        <w:t>Die Beschlüsse der Mitgliederversammlung und des Vorstands sowie der Abteilungsversammlungen und der Ausschüsse sind zu prot</w:t>
      </w:r>
      <w:r>
        <w:rPr>
          <w:rFonts w:eastAsia="Times New Roman" w:cs="Calibri"/>
          <w:szCs w:val="22"/>
          <w:lang w:eastAsia="de-DE"/>
        </w:rPr>
        <w:t>okollieren. Das Protokoll ist vom Versammlungsleiter und einem von ihm bestimmten Protokollführer zu unterzeichnen.</w:t>
      </w:r>
    </w:p>
    <w:p w14:paraId="24ECCA94" w14:textId="77777777" w:rsidR="00E83593" w:rsidRDefault="00E83593">
      <w:pPr>
        <w:rPr>
          <w:rFonts w:eastAsia="Times New Roman" w:cs="Calibri"/>
          <w:szCs w:val="22"/>
          <w:lang w:eastAsia="de-DE"/>
        </w:rPr>
      </w:pPr>
    </w:p>
    <w:p w14:paraId="2B245D9E" w14:textId="77777777" w:rsidR="00E83593" w:rsidRDefault="008A4DB2">
      <w:pPr>
        <w:pStyle w:val="berschrift1"/>
      </w:pPr>
      <w:r>
        <w:t>§ 16 Kassenprüfung</w:t>
      </w:r>
    </w:p>
    <w:p w14:paraId="2D2845AD" w14:textId="77777777" w:rsidR="00E83593" w:rsidRDefault="008A4DB2">
      <w:pPr>
        <w:widowControl w:val="0"/>
        <w:autoSpaceDE w:val="0"/>
      </w:pPr>
      <w:r>
        <w:rPr>
          <w:rFonts w:eastAsia="Times New Roman" w:cs="Calibri"/>
          <w:szCs w:val="22"/>
          <w:lang w:eastAsia="de-DE"/>
        </w:rPr>
        <w:t xml:space="preserve">Die Mitgliederversammlung wählt für die Dauer von ... Jahren zwei Kassenprüfer und einen </w:t>
      </w:r>
      <w:r>
        <w:rPr>
          <w:rFonts w:eastAsia="Times New Roman" w:cs="Calibri"/>
          <w:szCs w:val="22"/>
          <w:shd w:val="clear" w:color="auto" w:fill="FFFF00"/>
          <w:lang w:eastAsia="de-DE"/>
        </w:rPr>
        <w:t>(</w:t>
      </w:r>
      <w:r>
        <w:rPr>
          <w:rFonts w:eastAsia="Times New Roman" w:cs="Calibri"/>
          <w:i/>
          <w:iCs/>
          <w:szCs w:val="22"/>
          <w:shd w:val="clear" w:color="auto" w:fill="FFFF00"/>
          <w:lang w:eastAsia="de-DE"/>
        </w:rPr>
        <w:t>ev. auch mehrere)</w:t>
      </w:r>
      <w:r>
        <w:rPr>
          <w:rFonts w:eastAsia="Times New Roman" w:cs="Calibri"/>
          <w:szCs w:val="22"/>
          <w:lang w:eastAsia="de-DE"/>
        </w:rPr>
        <w:t xml:space="preserve"> Ersatzkassen</w:t>
      </w:r>
      <w:r>
        <w:rPr>
          <w:rFonts w:eastAsia="Times New Roman" w:cs="Calibri"/>
          <w:szCs w:val="22"/>
          <w:lang w:eastAsia="de-DE"/>
        </w:rPr>
        <w:t xml:space="preserve">prüfer, die nicht dem Vorstand angehören dürfen und bis zur Neuwahl im Amt bleiben. Wiederwahl ist nur einmal </w:t>
      </w:r>
      <w:r>
        <w:rPr>
          <w:rFonts w:eastAsia="Times New Roman" w:cs="Calibri"/>
          <w:szCs w:val="22"/>
          <w:shd w:val="clear" w:color="auto" w:fill="FFFF00"/>
          <w:lang w:eastAsia="de-DE"/>
        </w:rPr>
        <w:t>(</w:t>
      </w:r>
      <w:r>
        <w:rPr>
          <w:rFonts w:eastAsia="Times New Roman" w:cs="Calibri"/>
          <w:i/>
          <w:iCs/>
          <w:szCs w:val="22"/>
          <w:shd w:val="clear" w:color="auto" w:fill="FFFF00"/>
          <w:lang w:eastAsia="de-DE"/>
        </w:rPr>
        <w:t>oder öfter oder generell oder nicht</w:t>
      </w:r>
      <w:r>
        <w:rPr>
          <w:rFonts w:eastAsia="Times New Roman" w:cs="Calibri"/>
          <w:szCs w:val="22"/>
          <w:shd w:val="clear" w:color="auto" w:fill="FFFF00"/>
          <w:lang w:eastAsia="de-DE"/>
        </w:rPr>
        <w:t>)</w:t>
      </w:r>
      <w:r>
        <w:rPr>
          <w:rFonts w:eastAsia="Times New Roman" w:cs="Calibri"/>
          <w:szCs w:val="22"/>
          <w:lang w:eastAsia="de-DE"/>
        </w:rPr>
        <w:t xml:space="preserve"> zulässig.</w:t>
      </w:r>
    </w:p>
    <w:p w14:paraId="7D05B810" w14:textId="77777777" w:rsidR="00E83593" w:rsidRDefault="00E83593">
      <w:pPr>
        <w:widowControl w:val="0"/>
        <w:tabs>
          <w:tab w:val="left" w:pos="8525"/>
        </w:tabs>
        <w:autoSpaceDE w:val="0"/>
        <w:rPr>
          <w:rFonts w:eastAsia="Times New Roman" w:cs="Calibri"/>
          <w:szCs w:val="22"/>
          <w:lang w:eastAsia="de-DE"/>
        </w:rPr>
      </w:pPr>
    </w:p>
    <w:p w14:paraId="5F73432F" w14:textId="77777777" w:rsidR="00E83593" w:rsidRDefault="008A4DB2">
      <w:pPr>
        <w:widowControl w:val="0"/>
        <w:tabs>
          <w:tab w:val="left" w:pos="8525"/>
        </w:tabs>
        <w:autoSpaceDE w:val="0"/>
        <w:rPr>
          <w:rFonts w:eastAsia="Times New Roman" w:cs="Calibri"/>
          <w:szCs w:val="22"/>
          <w:lang w:eastAsia="de-DE"/>
        </w:rPr>
      </w:pPr>
      <w:r>
        <w:rPr>
          <w:rFonts w:eastAsia="Times New Roman" w:cs="Calibri"/>
          <w:szCs w:val="22"/>
          <w:lang w:eastAsia="de-DE"/>
        </w:rPr>
        <w:t xml:space="preserve">Die Kassenprüfer prüfen die Rechnungs- und Kassenführung des Vereins mindestens einmal vor </w:t>
      </w:r>
      <w:r>
        <w:rPr>
          <w:rFonts w:eastAsia="Times New Roman" w:cs="Calibri"/>
          <w:szCs w:val="22"/>
          <w:lang w:eastAsia="de-DE"/>
        </w:rPr>
        <w:t xml:space="preserve">jeder ordentlichen Mitgliederversammlung und erstatten in dieser ihren Kassenprüfungsbericht. </w:t>
      </w:r>
    </w:p>
    <w:p w14:paraId="63E54833" w14:textId="77777777" w:rsidR="00E83593" w:rsidRDefault="00E83593">
      <w:pPr>
        <w:widowControl w:val="0"/>
        <w:autoSpaceDE w:val="0"/>
        <w:rPr>
          <w:rFonts w:eastAsia="Times New Roman" w:cs="Calibri"/>
          <w:szCs w:val="22"/>
          <w:lang w:eastAsia="de-DE"/>
        </w:rPr>
      </w:pPr>
    </w:p>
    <w:p w14:paraId="6E0FBC78" w14:textId="77777777" w:rsidR="00E83593" w:rsidRDefault="008A4DB2">
      <w:pPr>
        <w:widowControl w:val="0"/>
        <w:autoSpaceDE w:val="0"/>
        <w:rPr>
          <w:rFonts w:eastAsia="Times New Roman" w:cs="Calibri"/>
          <w:szCs w:val="22"/>
          <w:lang w:eastAsia="de-DE"/>
        </w:rPr>
      </w:pPr>
      <w:r>
        <w:rPr>
          <w:rFonts w:eastAsia="Times New Roman" w:cs="Calibri"/>
          <w:szCs w:val="22"/>
          <w:lang w:eastAsia="de-DE"/>
        </w:rPr>
        <w:t>Der Auftrag der Kassenprüfer erstreckt sich neben der Prüfung der reinen Kassenführung auch darauf, ob die Mittel wirtschaftlich verwendet worden sind, ob die A</w:t>
      </w:r>
      <w:r>
        <w:rPr>
          <w:rFonts w:eastAsia="Times New Roman" w:cs="Calibri"/>
          <w:szCs w:val="22"/>
          <w:lang w:eastAsia="de-DE"/>
        </w:rPr>
        <w:t>usgaben sachlich richtig sind und ob sie mit dem Haushaltsplan übereinstimmen.</w:t>
      </w:r>
    </w:p>
    <w:p w14:paraId="4B31061A" w14:textId="77777777" w:rsidR="008A4DB2" w:rsidRDefault="008A4DB2">
      <w:pPr>
        <w:widowControl w:val="0"/>
        <w:autoSpaceDE w:val="0"/>
        <w:rPr>
          <w:rFonts w:eastAsia="Times New Roman" w:cs="Calibri"/>
          <w:szCs w:val="22"/>
          <w:lang w:eastAsia="de-DE"/>
        </w:rPr>
        <w:sectPr w:rsidR="008A4DB2">
          <w:pgSz w:w="11906" w:h="16838"/>
          <w:pgMar w:top="1418" w:right="1134" w:bottom="1134" w:left="1418" w:header="720" w:footer="720" w:gutter="0"/>
          <w:cols w:space="720"/>
        </w:sectPr>
      </w:pPr>
    </w:p>
    <w:p w14:paraId="6CBE2FAB" w14:textId="77777777" w:rsidR="00E83593" w:rsidRDefault="00E83593">
      <w:pPr>
        <w:widowControl w:val="0"/>
        <w:autoSpaceDE w:val="0"/>
        <w:rPr>
          <w:rFonts w:eastAsia="Times New Roman" w:cs="Calibri"/>
          <w:szCs w:val="22"/>
          <w:lang w:eastAsia="de-DE"/>
        </w:rPr>
      </w:pPr>
    </w:p>
    <w:p w14:paraId="5737987F"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0AE23734"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iCs/>
          <w:sz w:val="20"/>
          <w:lang w:eastAsia="de-DE"/>
        </w:rPr>
      </w:pPr>
      <w:r>
        <w:rPr>
          <w:rFonts w:eastAsia="Times New Roman" w:cs="Calibri"/>
          <w:i/>
          <w:iCs/>
          <w:sz w:val="20"/>
          <w:lang w:eastAsia="de-DE"/>
        </w:rPr>
        <w:t>Die Kassenprüfer sind das Kontrollorgan der Mitglieder. Sie dürfen deshalb kein anderes Amt im Verein begleiten. Die Satzung sollte Vorgaben für den Umfang der Kasse</w:t>
      </w:r>
      <w:r>
        <w:rPr>
          <w:rFonts w:eastAsia="Times New Roman" w:cs="Calibri"/>
          <w:i/>
          <w:iCs/>
          <w:sz w:val="20"/>
          <w:lang w:eastAsia="de-DE"/>
        </w:rPr>
        <w:t>nprüfung enthalten. Es ist aber der Entscheidung des Vereins überlassen, welchen Umfang die Kassenprüfung hat. Die Kassenprüfung kann über den Rahmen des obigen Beispiels hinausgehen aber auch deutlich darunterbleiben. Abhängig sollte dies von den finanzie</w:t>
      </w:r>
      <w:r>
        <w:rPr>
          <w:rFonts w:eastAsia="Times New Roman" w:cs="Calibri"/>
          <w:i/>
          <w:iCs/>
          <w:sz w:val="20"/>
          <w:lang w:eastAsia="de-DE"/>
        </w:rPr>
        <w:t>llen und steuerlichen Rahmenbedingungen im Verein sein. Ein Verein, der über abhängig Beschäftigte verfügt und steuerpflichtig ist, bedarf eher einer umfangreicheren Prüfung als ein Verein, bei dem diese Voraussetzungen nicht gegeben sind. Grundsätzlich gi</w:t>
      </w:r>
      <w:r>
        <w:rPr>
          <w:rFonts w:eastAsia="Times New Roman" w:cs="Calibri"/>
          <w:i/>
          <w:iCs/>
          <w:sz w:val="20"/>
          <w:lang w:eastAsia="de-DE"/>
        </w:rPr>
        <w:t>bt es dafür keine Vorgaben. Da die Kassenprüfung aber Grundlage für die Entlastung des Vorstandes ist, gilt das Prinzip, je umfangreicher die Kassenprüfung, umso mehr wertvoller ist die Entlastung des Vorstandes. Beachten sollten Sie dabei allerdings auch,</w:t>
      </w:r>
      <w:r>
        <w:rPr>
          <w:rFonts w:eastAsia="Times New Roman" w:cs="Calibri"/>
          <w:i/>
          <w:iCs/>
          <w:sz w:val="20"/>
          <w:lang w:eastAsia="de-DE"/>
        </w:rPr>
        <w:t xml:space="preserve"> dass die Kassenprüfer bei umfangreichen Kassenprüfungen bestimmte Kompetenzen mitbringen müssen, die nicht jeder zwangsläufig hat.</w:t>
      </w:r>
    </w:p>
    <w:p w14:paraId="236C6B0F" w14:textId="77777777" w:rsidR="00E83593" w:rsidRDefault="00E83593"/>
    <w:p w14:paraId="1153D586" w14:textId="77777777" w:rsidR="00E83593" w:rsidRDefault="008A4DB2">
      <w:pPr>
        <w:pStyle w:val="berschrift1"/>
      </w:pPr>
      <w:r>
        <w:t>§ 17 Datenschutz im Verein</w:t>
      </w:r>
    </w:p>
    <w:p w14:paraId="58333C90" w14:textId="77777777" w:rsidR="00E83593" w:rsidRDefault="008A4DB2">
      <w:r>
        <w:t>Zur Erfüllung der Zwecke und Aufgaben des Vereins werden unter Beachtung der Vorgaben der EU-Dat</w:t>
      </w:r>
      <w:r>
        <w:t>enschutz-Grundverordnung (DS-GVO) und des Bundesdatenschutzgesetzes (BDSG) personenbezogene Daten über persönliche und sachliche Verhältnisse der Mitglieder im Verein verarbeitet.</w:t>
      </w:r>
    </w:p>
    <w:p w14:paraId="40A733B5" w14:textId="77777777" w:rsidR="00E83593" w:rsidRDefault="008A4DB2">
      <w:r>
        <w:t>Soweit die in den jeweiligen Vorschriften beschriebenen Voraussetzungen vorl</w:t>
      </w:r>
      <w:r>
        <w:t>iegen, hat jedes Vereinsmitglied insbesondere die folgenden Rechte:</w:t>
      </w:r>
    </w:p>
    <w:p w14:paraId="697786F6" w14:textId="77777777" w:rsidR="00E83593" w:rsidRDefault="00E83593"/>
    <w:p w14:paraId="29816DE6" w14:textId="77777777" w:rsidR="00E83593" w:rsidRDefault="008A4DB2">
      <w:pPr>
        <w:numPr>
          <w:ilvl w:val="0"/>
          <w:numId w:val="4"/>
        </w:numPr>
      </w:pPr>
      <w:r>
        <w:t>das Recht auf Auskunft nach Artikel 15 DS-GVO,</w:t>
      </w:r>
    </w:p>
    <w:p w14:paraId="6561E4EC" w14:textId="77777777" w:rsidR="00E83593" w:rsidRDefault="008A4DB2">
      <w:pPr>
        <w:numPr>
          <w:ilvl w:val="0"/>
          <w:numId w:val="4"/>
        </w:numPr>
      </w:pPr>
      <w:r>
        <w:t>das Recht auf Berichtigung nach Artikel 16 DS-GVO,</w:t>
      </w:r>
    </w:p>
    <w:p w14:paraId="77981FCD" w14:textId="77777777" w:rsidR="00E83593" w:rsidRDefault="008A4DB2">
      <w:pPr>
        <w:numPr>
          <w:ilvl w:val="0"/>
          <w:numId w:val="4"/>
        </w:numPr>
      </w:pPr>
      <w:r>
        <w:t>das Recht auf Löschung nach Artikel 17 DS-GVO,</w:t>
      </w:r>
    </w:p>
    <w:p w14:paraId="2208F529" w14:textId="77777777" w:rsidR="00E83593" w:rsidRDefault="008A4DB2">
      <w:pPr>
        <w:numPr>
          <w:ilvl w:val="0"/>
          <w:numId w:val="4"/>
        </w:numPr>
      </w:pPr>
      <w:r>
        <w:t>das Recht auf Einschränkung der Verarbeitu</w:t>
      </w:r>
      <w:r>
        <w:t>ng nach Artikel 18 DS-GVO,</w:t>
      </w:r>
    </w:p>
    <w:p w14:paraId="4CB1D8C5" w14:textId="77777777" w:rsidR="00E83593" w:rsidRDefault="008A4DB2">
      <w:pPr>
        <w:numPr>
          <w:ilvl w:val="0"/>
          <w:numId w:val="4"/>
        </w:numPr>
      </w:pPr>
      <w:r>
        <w:t>das Recht auf Datenübertragbarkeit nach Artikel 20 DS-GVO und</w:t>
      </w:r>
    </w:p>
    <w:p w14:paraId="5DD5E437" w14:textId="77777777" w:rsidR="00E83593" w:rsidRDefault="008A4DB2">
      <w:pPr>
        <w:numPr>
          <w:ilvl w:val="0"/>
          <w:numId w:val="4"/>
        </w:numPr>
      </w:pPr>
      <w:r>
        <w:t xml:space="preserve">das Widerspruchsrecht nach Artikel 21 DS-GVO. </w:t>
      </w:r>
    </w:p>
    <w:p w14:paraId="71A10C56" w14:textId="77777777" w:rsidR="00E83593" w:rsidRDefault="00E83593"/>
    <w:p w14:paraId="4A6330D5" w14:textId="77777777" w:rsidR="00E83593" w:rsidRDefault="008A4DB2">
      <w:r>
        <w:t xml:space="preserve">Den Organen des Vereins, allen Mitarbeitern oder sonst für den Verein Tätigen ist es untersagt, personenbezogene Daten </w:t>
      </w:r>
      <w:r>
        <w:t>unbefugt zu anderen als dem jeweiligen Aufgabenerfüllung gehörenden Zweck zu verarbeiten, bekannt zu geben, Dritten zugänglich zu machen oder sonst zu nutzen. Diese Pflicht besteht auch über das Ausscheiden der oben genannten Personen aus dem Verein hinaus</w:t>
      </w:r>
      <w:r>
        <w:t xml:space="preserve">. </w:t>
      </w:r>
    </w:p>
    <w:p w14:paraId="5A55434E" w14:textId="77777777" w:rsidR="00E83593" w:rsidRDefault="00E83593"/>
    <w:p w14:paraId="1403DEB5" w14:textId="77777777" w:rsidR="00E83593" w:rsidRDefault="008A4DB2">
      <w:r>
        <w:t xml:space="preserve">Zur Wahrnehmung der Aufgaben und Pflichten nach der EU-Datenschutz-Grundverordnung und dem Bundesdatenschutzgesetz kann der geschäftsführende Vorstand einen Datenschutzbeauftragten bestellen. </w:t>
      </w:r>
    </w:p>
    <w:p w14:paraId="73837149" w14:textId="77777777" w:rsidR="00E83593" w:rsidRDefault="008A4DB2">
      <w:r>
        <w:rPr>
          <w:noProof/>
        </w:rPr>
        <mc:AlternateContent>
          <mc:Choice Requires="wps">
            <w:drawing>
              <wp:anchor distT="0" distB="0" distL="114300" distR="114300" simplePos="0" relativeHeight="251658752" behindDoc="0" locked="0" layoutInCell="1" allowOverlap="1" wp14:anchorId="54939F95" wp14:editId="3E5DFCBB">
                <wp:simplePos x="0" y="0"/>
                <wp:positionH relativeFrom="column">
                  <wp:posOffset>-28575</wp:posOffset>
                </wp:positionH>
                <wp:positionV relativeFrom="paragraph">
                  <wp:posOffset>269235</wp:posOffset>
                </wp:positionV>
                <wp:extent cx="5955029" cy="2139311"/>
                <wp:effectExtent l="0" t="0" r="26671" b="13339"/>
                <wp:wrapSquare wrapText="bothSides"/>
                <wp:docPr id="1081160455" name="Textfeld 2"/>
                <wp:cNvGraphicFramePr/>
                <a:graphic xmlns:a="http://schemas.openxmlformats.org/drawingml/2006/main">
                  <a:graphicData uri="http://schemas.microsoft.com/office/word/2010/wordprocessingShape">
                    <wps:wsp>
                      <wps:cNvSpPr txBox="1"/>
                      <wps:spPr>
                        <a:xfrm>
                          <a:off x="0" y="0"/>
                          <a:ext cx="5955029" cy="2139311"/>
                        </a:xfrm>
                        <a:prstGeom prst="rect">
                          <a:avLst/>
                        </a:prstGeom>
                        <a:solidFill>
                          <a:srgbClr val="FFFF00"/>
                        </a:solidFill>
                        <a:ln w="9528">
                          <a:solidFill>
                            <a:srgbClr val="000000"/>
                          </a:solidFill>
                          <a:prstDash val="solid"/>
                        </a:ln>
                      </wps:spPr>
                      <wps:txbx>
                        <w:txbxContent>
                          <w:p w14:paraId="7CF46A99" w14:textId="77777777" w:rsidR="00E83593" w:rsidRDefault="008A4DB2">
                            <w:pPr>
                              <w:rPr>
                                <w:b/>
                                <w:i/>
                              </w:rPr>
                            </w:pPr>
                            <w:r>
                              <w:rPr>
                                <w:b/>
                                <w:i/>
                              </w:rPr>
                              <w:t>Anmerkungen:</w:t>
                            </w:r>
                          </w:p>
                          <w:p w14:paraId="47AA6EE3" w14:textId="77777777" w:rsidR="00E83593" w:rsidRDefault="008A4DB2">
                            <w:pPr>
                              <w:rPr>
                                <w:i/>
                                <w:sz w:val="20"/>
                              </w:rPr>
                            </w:pPr>
                            <w:r>
                              <w:rPr>
                                <w:i/>
                                <w:sz w:val="20"/>
                              </w:rPr>
                              <w:t xml:space="preserve">Die Satzung muss nicht zwingend eine </w:t>
                            </w:r>
                            <w:r>
                              <w:rPr>
                                <w:i/>
                                <w:sz w:val="20"/>
                              </w:rPr>
                              <w:t>Klausel zum Datenschutz enthalten, da die Satzung keine wirklichen Regelungen (z.B. Einholung von Einwilligungen zur Datenerhebung und Weitergabe) regeln kann. Um den Vorgaben der Datenschutzgrundverordnung zu entsprechen, sind einige andere Dinge im Verei</w:t>
                            </w:r>
                            <w:r>
                              <w:rPr>
                                <w:i/>
                                <w:sz w:val="20"/>
                              </w:rPr>
                              <w:t>n zu beachten. Umfangreiche Informationen und Mustervorlagen finden Sie auf der Homepage des Sportbundes Rheinland unter folgendem Link:</w:t>
                            </w:r>
                          </w:p>
                          <w:p w14:paraId="706CC551" w14:textId="77777777" w:rsidR="00E83593" w:rsidRDefault="008A4DB2">
                            <w:hyperlink r:id="rId13" w:history="1">
                              <w:r>
                                <w:t>https://www.sportbund-rheinland.de/index.php?id=67</w:t>
                              </w:r>
                              <w:r>
                                <w:t>7</w:t>
                              </w:r>
                            </w:hyperlink>
                          </w:p>
                          <w:p w14:paraId="17DA9FE0" w14:textId="77777777" w:rsidR="00E83593" w:rsidRDefault="00E83593">
                            <w:pPr>
                              <w:rPr>
                                <w:i/>
                                <w:sz w:val="20"/>
                              </w:rPr>
                            </w:pPr>
                          </w:p>
                          <w:p w14:paraId="39341A22" w14:textId="77777777" w:rsidR="00E83593" w:rsidRDefault="008A4DB2">
                            <w:pPr>
                              <w:rPr>
                                <w:b/>
                                <w:bCs/>
                                <w:i/>
                                <w:sz w:val="20"/>
                              </w:rPr>
                            </w:pPr>
                            <w:r>
                              <w:rPr>
                                <w:b/>
                                <w:bCs/>
                                <w:i/>
                                <w:sz w:val="20"/>
                              </w:rPr>
                              <w:t>Erläuterung zu Abs. 4 der Datenschutzklausel:</w:t>
                            </w:r>
                          </w:p>
                          <w:p w14:paraId="1EDB6850" w14:textId="77777777" w:rsidR="00E83593" w:rsidRDefault="008A4DB2">
                            <w:pPr>
                              <w:rPr>
                                <w:i/>
                                <w:sz w:val="20"/>
                              </w:rPr>
                            </w:pPr>
                            <w:r>
                              <w:rPr>
                                <w:i/>
                                <w:sz w:val="20"/>
                              </w:rPr>
                              <w:t>Sind in der Regel mindestens 20 Personen, egal ob Arbeitnehmer oder ehrenamtliche Mitarbeiter, ständig mit der automatisierten Verarbeitung personenbezogener Daten beschäf</w:t>
                            </w:r>
                            <w:r>
                              <w:rPr>
                                <w:i/>
                                <w:sz w:val="20"/>
                              </w:rPr>
                              <w:t>tigt, hat der Verein einen Datenschutzbeauftragten zu bestellen (vgl. § 38 BDSG). Der Abs. 4 sollte auch nur dann Verwendung in der Satzung finden, wenn dies in Ihrem Verein der Fall ist.</w:t>
                            </w:r>
                          </w:p>
                          <w:p w14:paraId="623D965C" w14:textId="77777777" w:rsidR="00E83593" w:rsidRDefault="00E83593">
                            <w:pPr>
                              <w:rPr>
                                <w:i/>
                                <w:sz w:val="20"/>
                              </w:rPr>
                            </w:pPr>
                          </w:p>
                          <w:p w14:paraId="6FBE2455" w14:textId="77777777" w:rsidR="00E83593" w:rsidRDefault="00E83593"/>
                        </w:txbxContent>
                      </wps:txbx>
                      <wps:bodyPr vert="horz" wrap="square" lIns="91440" tIns="45720" rIns="91440" bIns="45720" anchor="t" anchorCtr="0" compatLnSpc="0">
                        <a:noAutofit/>
                      </wps:bodyPr>
                    </wps:wsp>
                  </a:graphicData>
                </a:graphic>
              </wp:anchor>
            </w:drawing>
          </mc:Choice>
          <mc:Fallback>
            <w:pict>
              <v:shape w14:anchorId="54939F95" id="_x0000_s1032" type="#_x0000_t202" style="position:absolute;margin-left:-2.25pt;margin-top:21.2pt;width:468.9pt;height:168.4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" fillcolor="yellow" strokeweight=".26467mm">
                <v:textbox>
                  <w:txbxContent>
                    <w:p w14:paraId="7CF46A99" w14:textId="77777777" w:rsidR="00E83593" w:rsidRDefault="008A4DB2">
                      <w:pPr>
                        <w:rPr>
                          <w:b/>
                          <w:i/>
                        </w:rPr>
                      </w:pPr>
                      <w:r>
                        <w:rPr>
                          <w:b/>
                          <w:i/>
                        </w:rPr>
                        <w:t>Anmerkungen:</w:t>
                      </w:r>
                    </w:p>
                    <w:p w14:paraId="47AA6EE3" w14:textId="77777777" w:rsidR="00E83593" w:rsidRDefault="008A4DB2">
                      <w:pPr>
                        <w:rPr>
                          <w:i/>
                          <w:sz w:val="20"/>
                        </w:rPr>
                      </w:pPr>
                      <w:r>
                        <w:rPr>
                          <w:i/>
                          <w:sz w:val="20"/>
                        </w:rPr>
                        <w:t xml:space="preserve">Die Satzung muss nicht zwingend eine </w:t>
                      </w:r>
                      <w:r>
                        <w:rPr>
                          <w:i/>
                          <w:sz w:val="20"/>
                        </w:rPr>
                        <w:t>Klausel zum Datenschutz enthalten, da die Satzung keine wirklichen Regelungen (z.B. Einholung von Einwilligungen zur Datenerhebung und Weitergabe) regeln kann. Um den Vorgaben der Datenschutzgrundverordnung zu entsprechen, sind einige andere Dinge im Verei</w:t>
                      </w:r>
                      <w:r>
                        <w:rPr>
                          <w:i/>
                          <w:sz w:val="20"/>
                        </w:rPr>
                        <w:t>n zu beachten. Umfangreiche Informationen und Mustervorlagen finden Sie auf der Homepage des Sportbundes Rheinland unter folgendem Link:</w:t>
                      </w:r>
                    </w:p>
                    <w:p w14:paraId="706CC551" w14:textId="77777777" w:rsidR="00E83593" w:rsidRDefault="008A4DB2">
                      <w:hyperlink r:id="rId14" w:history="1">
                        <w:r>
                          <w:t>https://www.sportbund-rheinland.de/index.php?id=67</w:t>
                        </w:r>
                        <w:r>
                          <w:t>7</w:t>
                        </w:r>
                      </w:hyperlink>
                    </w:p>
                    <w:p w14:paraId="17DA9FE0" w14:textId="77777777" w:rsidR="00E83593" w:rsidRDefault="00E83593">
                      <w:pPr>
                        <w:rPr>
                          <w:i/>
                          <w:sz w:val="20"/>
                        </w:rPr>
                      </w:pPr>
                    </w:p>
                    <w:p w14:paraId="39341A22" w14:textId="77777777" w:rsidR="00E83593" w:rsidRDefault="008A4DB2">
                      <w:pPr>
                        <w:rPr>
                          <w:b/>
                          <w:bCs/>
                          <w:i/>
                          <w:sz w:val="20"/>
                        </w:rPr>
                      </w:pPr>
                      <w:r>
                        <w:rPr>
                          <w:b/>
                          <w:bCs/>
                          <w:i/>
                          <w:sz w:val="20"/>
                        </w:rPr>
                        <w:t>Erläuterung zu Abs. 4 der Datenschutzklausel:</w:t>
                      </w:r>
                    </w:p>
                    <w:p w14:paraId="1EDB6850" w14:textId="77777777" w:rsidR="00E83593" w:rsidRDefault="008A4DB2">
                      <w:pPr>
                        <w:rPr>
                          <w:i/>
                          <w:sz w:val="20"/>
                        </w:rPr>
                      </w:pPr>
                      <w:r>
                        <w:rPr>
                          <w:i/>
                          <w:sz w:val="20"/>
                        </w:rPr>
                        <w:t>Sind in der Regel mindestens 20 Personen, egal ob Arbeitnehmer oder ehrenamtliche Mitarbeiter, ständig mit der automatisierten Verarbeitung personenbezogener Daten beschäf</w:t>
                      </w:r>
                      <w:r>
                        <w:rPr>
                          <w:i/>
                          <w:sz w:val="20"/>
                        </w:rPr>
                        <w:t>tigt, hat der Verein einen Datenschutzbeauftragten zu bestellen (vgl. § 38 BDSG). Der Abs. 4 sollte auch nur dann Verwendung in der Satzung finden, wenn dies in Ihrem Verein der Fall ist.</w:t>
                      </w:r>
                    </w:p>
                    <w:p w14:paraId="623D965C" w14:textId="77777777" w:rsidR="00E83593" w:rsidRDefault="00E83593">
                      <w:pPr>
                        <w:rPr>
                          <w:i/>
                          <w:sz w:val="20"/>
                        </w:rPr>
                      </w:pPr>
                    </w:p>
                    <w:p w14:paraId="6FBE2455" w14:textId="77777777" w:rsidR="00E83593" w:rsidRDefault="00E83593"/>
                  </w:txbxContent>
                </v:textbox>
                <w10:wrap type="square"/>
              </v:shape>
            </w:pict>
          </mc:Fallback>
        </mc:AlternateContent>
      </w:r>
    </w:p>
    <w:p w14:paraId="149DEBD1" w14:textId="77777777" w:rsidR="00E83593" w:rsidRDefault="00E83593">
      <w:pPr>
        <w:rPr>
          <w:lang w:eastAsia="de-DE"/>
        </w:rPr>
      </w:pPr>
    </w:p>
    <w:p w14:paraId="096C72CB" w14:textId="77777777" w:rsidR="00E83593" w:rsidRDefault="008A4DB2">
      <w:pPr>
        <w:pStyle w:val="berschrift1"/>
      </w:pPr>
      <w:r>
        <w:t>§ 18 Auflösung des Vereins</w:t>
      </w:r>
    </w:p>
    <w:p w14:paraId="207C7C43" w14:textId="77777777" w:rsidR="00E83593" w:rsidRDefault="008A4DB2">
      <w:pPr>
        <w:rPr>
          <w:rFonts w:eastAsia="Times New Roman" w:cs="Calibri"/>
          <w:szCs w:val="22"/>
          <w:lang w:eastAsia="de-DE"/>
        </w:rPr>
      </w:pPr>
      <w:r>
        <w:rPr>
          <w:rFonts w:eastAsia="Times New Roman" w:cs="Calibri"/>
          <w:szCs w:val="22"/>
          <w:lang w:eastAsia="de-DE"/>
        </w:rPr>
        <w:t>Die Auflösung des Vereins kann nur i</w:t>
      </w:r>
      <w:r>
        <w:rPr>
          <w:rFonts w:eastAsia="Times New Roman" w:cs="Calibri"/>
          <w:szCs w:val="22"/>
          <w:lang w:eastAsia="de-DE"/>
        </w:rPr>
        <w:t>n einer zu diesem Zweck einberufenen Mitgliederversammlung beschlossen werden.</w:t>
      </w:r>
    </w:p>
    <w:p w14:paraId="62B7D7C0" w14:textId="77777777" w:rsidR="00E83593" w:rsidRDefault="00E83593">
      <w:pPr>
        <w:rPr>
          <w:rFonts w:eastAsia="Times New Roman" w:cs="Calibri"/>
          <w:szCs w:val="22"/>
          <w:lang w:eastAsia="de-DE"/>
        </w:rPr>
      </w:pPr>
    </w:p>
    <w:p w14:paraId="41DCD08B" w14:textId="77777777" w:rsidR="00E83593" w:rsidRDefault="008A4DB2">
      <w:pPr>
        <w:rPr>
          <w:rFonts w:eastAsia="Times New Roman" w:cs="Calibri"/>
          <w:szCs w:val="22"/>
          <w:lang w:eastAsia="de-DE"/>
        </w:rPr>
      </w:pPr>
      <w:r>
        <w:rPr>
          <w:rFonts w:eastAsia="Times New Roman" w:cs="Calibri"/>
          <w:szCs w:val="22"/>
          <w:lang w:eastAsia="de-DE"/>
        </w:rPr>
        <w:t>Die Einberufung einer solchen Versammlung darf nur erfolgen, wenn es der Vorstand mit einer Mehrheit von drei Vierteln aller seiner Mitglieder beschlossen hat, oder von einem D</w:t>
      </w:r>
      <w:r>
        <w:rPr>
          <w:rFonts w:eastAsia="Times New Roman" w:cs="Calibri"/>
          <w:szCs w:val="22"/>
          <w:lang w:eastAsia="de-DE"/>
        </w:rPr>
        <w:t xml:space="preserve">rittel der Mitglieder des Vereins schriftlich gefordert wurde. </w:t>
      </w:r>
    </w:p>
    <w:p w14:paraId="4F393EA2" w14:textId="77777777" w:rsidR="00E83593" w:rsidRDefault="00E83593">
      <w:pPr>
        <w:rPr>
          <w:rFonts w:eastAsia="Times New Roman" w:cs="Calibri"/>
          <w:szCs w:val="22"/>
          <w:lang w:eastAsia="de-DE"/>
        </w:rPr>
      </w:pPr>
    </w:p>
    <w:p w14:paraId="6224BA65" w14:textId="77777777" w:rsidR="00E83593" w:rsidRDefault="008A4DB2">
      <w:pPr>
        <w:rPr>
          <w:rFonts w:eastAsia="Times New Roman" w:cs="Calibri"/>
          <w:szCs w:val="22"/>
          <w:lang w:eastAsia="de-DE"/>
        </w:rPr>
      </w:pPr>
      <w:r>
        <w:rPr>
          <w:rFonts w:eastAsia="Times New Roman" w:cs="Calibri"/>
          <w:szCs w:val="22"/>
          <w:lang w:eastAsia="de-DE"/>
        </w:rPr>
        <w:t>Die Versammlung ist beschlussfähig, wenn mindestens die Hälfte der stimmberechtigten Mitglieder anwesend ist. Die Auflösung kann nur mit einer Mehrheit von drei Vierteln der abgegebenen gülti</w:t>
      </w:r>
      <w:r>
        <w:rPr>
          <w:rFonts w:eastAsia="Times New Roman" w:cs="Calibri"/>
          <w:szCs w:val="22"/>
          <w:lang w:eastAsia="de-DE"/>
        </w:rPr>
        <w:t>gen Stimmen beschlossen werden.</w:t>
      </w:r>
    </w:p>
    <w:p w14:paraId="360FA3F6" w14:textId="77777777" w:rsidR="00E83593" w:rsidRDefault="00E83593">
      <w:pPr>
        <w:rPr>
          <w:rFonts w:eastAsia="Times New Roman" w:cs="Calibri"/>
          <w:szCs w:val="22"/>
          <w:lang w:eastAsia="de-DE"/>
        </w:rPr>
      </w:pPr>
    </w:p>
    <w:p w14:paraId="1111E418" w14:textId="77777777" w:rsidR="00E83593" w:rsidRDefault="008A4DB2">
      <w:pPr>
        <w:rPr>
          <w:rFonts w:eastAsia="Times New Roman" w:cs="Calibri"/>
          <w:szCs w:val="22"/>
          <w:lang w:eastAsia="de-DE"/>
        </w:rPr>
      </w:pPr>
      <w:r>
        <w:rPr>
          <w:rFonts w:eastAsia="Times New Roman" w:cs="Calibri"/>
          <w:szCs w:val="22"/>
          <w:lang w:eastAsia="de-DE"/>
        </w:rPr>
        <w:t>Sollte bei der ersten Versammlung weniger als die Hälfte der stimmberechtigten Mitglieder anwesend sein, ist eine zweite Versammlung einzuberufen, die dann unabhängig von der Anzahl der erschienenen Mitglieder mit einer Meh</w:t>
      </w:r>
      <w:r>
        <w:rPr>
          <w:rFonts w:eastAsia="Times New Roman" w:cs="Calibri"/>
          <w:szCs w:val="22"/>
          <w:lang w:eastAsia="de-DE"/>
        </w:rPr>
        <w:t>rheit von drei Vierteln der abgegebenen gültigen Stimmen beschlussfähig ist.</w:t>
      </w:r>
    </w:p>
    <w:p w14:paraId="76682A62" w14:textId="77777777" w:rsidR="00E83593" w:rsidRDefault="00E83593">
      <w:pPr>
        <w:rPr>
          <w:rFonts w:eastAsia="Times New Roman" w:cs="Calibri"/>
          <w:szCs w:val="22"/>
          <w:lang w:eastAsia="de-DE"/>
        </w:rPr>
      </w:pPr>
    </w:p>
    <w:p w14:paraId="152EDE40" w14:textId="77777777" w:rsidR="00E83593" w:rsidRDefault="008A4DB2">
      <w:r>
        <w:rPr>
          <w:rFonts w:eastAsia="Times New Roman" w:cs="Calibri"/>
          <w:szCs w:val="22"/>
          <w:lang w:eastAsia="de-DE"/>
        </w:rPr>
        <w:t xml:space="preserve">Bei Auflösung des Vereins oder bei Wegfall seines bisherigen steuerbegünstigten Zwecks fällt sein Vermögen an </w:t>
      </w:r>
      <w:r>
        <w:rPr>
          <w:rFonts w:eastAsia="Times New Roman" w:cs="Calibri"/>
          <w:szCs w:val="22"/>
          <w:shd w:val="clear" w:color="auto" w:fill="C0C0C0"/>
          <w:lang w:eastAsia="de-DE"/>
        </w:rPr>
        <w:t>..................,</w:t>
      </w:r>
      <w:r>
        <w:rPr>
          <w:rFonts w:eastAsia="Times New Roman" w:cs="Calibri"/>
          <w:szCs w:val="22"/>
          <w:lang w:eastAsia="de-DE"/>
        </w:rPr>
        <w:t xml:space="preserve"> mit der Zweckbestimmung, dass dieses Vermögen un</w:t>
      </w:r>
      <w:r>
        <w:rPr>
          <w:rFonts w:eastAsia="Times New Roman" w:cs="Calibri"/>
          <w:szCs w:val="22"/>
          <w:lang w:eastAsia="de-DE"/>
        </w:rPr>
        <w:t>mittelbar und ausschließlich zur Förderung des Sports verwendet werden darf.</w:t>
      </w:r>
    </w:p>
    <w:p w14:paraId="4210FF69" w14:textId="77777777" w:rsidR="00E83593" w:rsidRDefault="00E83593">
      <w:pPr>
        <w:rPr>
          <w:rFonts w:eastAsia="Times New Roman" w:cs="Calibri"/>
          <w:szCs w:val="22"/>
          <w:lang w:eastAsia="de-DE"/>
        </w:rPr>
      </w:pPr>
    </w:p>
    <w:p w14:paraId="212347E6"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6189F37B"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Der Verein kann selbst entscheiden, wem er sein Vermögen übertragen möchte. Es dürfen jedoch nur juristische Personen des öffentlichen Rechts, z.B. Kommunen oder </w:t>
      </w:r>
      <w:r>
        <w:rPr>
          <w:rFonts w:eastAsia="Times New Roman" w:cs="Calibri"/>
          <w:i/>
          <w:sz w:val="20"/>
          <w:lang w:eastAsia="de-DE"/>
        </w:rPr>
        <w:t xml:space="preserve">gemeinnützige Körperschaften, Landessportbund, Sportbünde, Fachverbände, gemeinnützige Vereine eingesetzt werden. </w:t>
      </w:r>
    </w:p>
    <w:p w14:paraId="044EA6FB" w14:textId="77777777" w:rsidR="00E83593" w:rsidRDefault="00E83593">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p>
    <w:p w14:paraId="586890DF"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Wird ein konkret Begünstigter festgelegt ist es auch möglich, den Verwendungszweck allgemeiner zu fassen. Die Formulierung müsste dann laute</w:t>
      </w:r>
      <w:r>
        <w:rPr>
          <w:rFonts w:eastAsia="Times New Roman" w:cs="Calibri"/>
          <w:i/>
          <w:sz w:val="20"/>
          <w:lang w:eastAsia="de-DE"/>
        </w:rPr>
        <w:t xml:space="preserve">n: </w:t>
      </w:r>
    </w:p>
    <w:p w14:paraId="3E8AA2DD"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„…mit der Zweckbestimmung, dass dieses Vermögen unmittelbar und ausschließlich für gemeinnützige, mildtätige oder kirchliche Zwecke verwendet werden darf.“</w:t>
      </w:r>
    </w:p>
    <w:p w14:paraId="6796C8AE" w14:textId="77777777" w:rsidR="00E83593" w:rsidRDefault="00E83593">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p>
    <w:p w14:paraId="1E9DB798"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Möglich ist es auch den Begünstigten nicht konkret zu benennen, aber den Verwendungszweck konkr</w:t>
      </w:r>
      <w:r>
        <w:rPr>
          <w:rFonts w:eastAsia="Times New Roman" w:cs="Calibri"/>
          <w:i/>
          <w:sz w:val="20"/>
          <w:lang w:eastAsia="de-DE"/>
        </w:rPr>
        <w:t>et festzulegen. Die Formulierung müsste dann lauten:</w:t>
      </w:r>
    </w:p>
    <w:p w14:paraId="239909C7"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„Bei Auflösung des Vereins oder bei Wegfall seines bisherigen steuerbegünstigten Zweckes fällt sein Vermögen an eine juristische Person des öffentlichen Rechts oder eine andere steuerbegünstigte Körpersc</w:t>
      </w:r>
      <w:r>
        <w:rPr>
          <w:rFonts w:eastAsia="Times New Roman" w:cs="Calibri"/>
          <w:i/>
          <w:sz w:val="20"/>
          <w:lang w:eastAsia="de-DE"/>
        </w:rPr>
        <w:t xml:space="preserve">haft, mit der Zweckbestimmung, dass diese Vermögen unmittelbar und ausschließlich für die Förderung des Sports verwendet werden </w:t>
      </w:r>
      <w:proofErr w:type="gramStart"/>
      <w:r>
        <w:rPr>
          <w:rFonts w:eastAsia="Times New Roman" w:cs="Calibri"/>
          <w:i/>
          <w:sz w:val="20"/>
          <w:lang w:eastAsia="de-DE"/>
        </w:rPr>
        <w:t>darf</w:t>
      </w:r>
      <w:proofErr w:type="gramEnd"/>
      <w:r>
        <w:rPr>
          <w:rFonts w:eastAsia="Times New Roman" w:cs="Calibri"/>
          <w:i/>
          <w:sz w:val="20"/>
          <w:lang w:eastAsia="de-DE"/>
        </w:rPr>
        <w:t>. (möglich wäre es hier auch, einen anderen gemeinnützigen Zweck z.B. Förderung von Kultur, Förderung der Wissenschaft einzu</w:t>
      </w:r>
      <w:r>
        <w:rPr>
          <w:rFonts w:eastAsia="Times New Roman" w:cs="Calibri"/>
          <w:i/>
          <w:sz w:val="20"/>
          <w:lang w:eastAsia="de-DE"/>
        </w:rPr>
        <w:t>setzen.)</w:t>
      </w:r>
    </w:p>
    <w:p w14:paraId="4118DCAD" w14:textId="77777777" w:rsidR="00E83593" w:rsidRDefault="00E83593">
      <w:pPr>
        <w:rPr>
          <w:rFonts w:cs="Calibri"/>
          <w:szCs w:val="22"/>
        </w:rPr>
      </w:pPr>
    </w:p>
    <w:sectPr w:rsidR="00E83593">
      <w:pgSz w:w="11906" w:h="16838"/>
      <w:pgMar w:top="1418" w:right="1134"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132E9" w14:textId="77777777" w:rsidR="008A4DB2" w:rsidRDefault="008A4DB2">
      <w:r>
        <w:separator/>
      </w:r>
    </w:p>
  </w:endnote>
  <w:endnote w:type="continuationSeparator" w:id="0">
    <w:p w14:paraId="319E86AE" w14:textId="77777777" w:rsidR="008A4DB2" w:rsidRDefault="008A4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106A4" w14:textId="77777777" w:rsidR="004F5A7E" w:rsidRDefault="004F5A7E" w:rsidP="004F5A7E">
    <w:pPr>
      <w:rPr>
        <w:sz w:val="6"/>
        <w:szCs w:val="6"/>
      </w:rPr>
    </w:pPr>
  </w:p>
  <w:p w14:paraId="16471594" w14:textId="468CD2F1" w:rsidR="008A4DB2" w:rsidRDefault="004F5A7E">
    <w:pPr>
      <w:pStyle w:val="FooterOdd"/>
      <w:pBdr>
        <w:top w:val="single" w:sz="4" w:space="1" w:color="1F497D"/>
      </w:pBdr>
      <w:tabs>
        <w:tab w:val="right" w:pos="9356"/>
      </w:tabs>
      <w:ind w:right="-2"/>
      <w:jc w:val="left"/>
    </w:pPr>
    <w:r w:rsidRPr="00B06681">
      <w:rPr>
        <w:b/>
        <w:noProof/>
        <w:lang w:eastAsia="de-DE"/>
      </w:rPr>
      <mc:AlternateContent>
        <mc:Choice Requires="wpg">
          <w:drawing>
            <wp:anchor distT="0" distB="0" distL="114300" distR="114300" simplePos="0" relativeHeight="251669504" behindDoc="0" locked="0" layoutInCell="1" allowOverlap="1" wp14:anchorId="0CCE51E5" wp14:editId="622884FF">
              <wp:simplePos x="0" y="0"/>
              <wp:positionH relativeFrom="column">
                <wp:posOffset>4226915</wp:posOffset>
              </wp:positionH>
              <wp:positionV relativeFrom="paragraph">
                <wp:posOffset>110033</wp:posOffset>
              </wp:positionV>
              <wp:extent cx="1637030" cy="237490"/>
              <wp:effectExtent l="0" t="0" r="1270" b="0"/>
              <wp:wrapNone/>
              <wp:docPr id="1808720945" name="Gruppieren 1808720945"/>
              <wp:cNvGraphicFramePr/>
              <a:graphic xmlns:a="http://schemas.openxmlformats.org/drawingml/2006/main">
                <a:graphicData uri="http://schemas.microsoft.com/office/word/2010/wordprocessingGroup">
                  <wpg:wgp>
                    <wpg:cNvGrpSpPr/>
                    <wpg:grpSpPr>
                      <a:xfrm>
                        <a:off x="0" y="0"/>
                        <a:ext cx="1637030" cy="237490"/>
                        <a:chOff x="2635450" y="14311"/>
                        <a:chExt cx="2231635" cy="323558"/>
                      </a:xfrm>
                    </wpg:grpSpPr>
                    <pic:pic xmlns:pic="http://schemas.openxmlformats.org/drawingml/2006/picture">
                      <pic:nvPicPr>
                        <pic:cNvPr id="1641398507" name="Grafik 164139850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557632" y="14312"/>
                          <a:ext cx="309453" cy="308757"/>
                        </a:xfrm>
                        <a:prstGeom prst="rect">
                          <a:avLst/>
                        </a:prstGeom>
                      </pic:spPr>
                    </pic:pic>
                    <pic:pic xmlns:pic="http://schemas.openxmlformats.org/drawingml/2006/picture">
                      <pic:nvPicPr>
                        <pic:cNvPr id="485607263" name="Grafik 48560726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635450" y="14311"/>
                          <a:ext cx="1842857" cy="3235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C39753" id="Gruppieren 1808720945" o:spid="_x0000_s1026" style="position:absolute;margin-left:332.85pt;margin-top:8.65pt;width:128.9pt;height:18.7pt;z-index:251669504;mso-width-relative:margin;mso-height-relative:margin" coordorigin="26354,143" coordsize="22316,323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9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S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f/4n0QSUNDX1BST0ZJTEUAChK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&#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&#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&#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641398507" o:spid="_x0000_s1027" type="#_x0000_t75" style="position:absolute;left:45576;top:143;width:3094;height: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">
                <v:imagedata r:id="rId3" o:title=""/>
              </v:shape>
              <v:shape id="Grafik 485607263" o:spid="_x0000_s1028" type="#_x0000_t75" style="position:absolute;left:26354;top:143;width:18429;height:3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">
                <v:imagedata r:id="rId4" o:title=""/>
              </v:shape>
            </v:group>
          </w:pict>
        </mc:Fallback>
      </mc:AlternateContent>
    </w:r>
    <w:r>
      <w:rPr>
        <w:b/>
      </w:rPr>
      <w:t>Ihre Ansprechpartnerin:</w:t>
    </w:r>
    <w:r w:rsidRPr="004F5A7E">
      <w:rPr>
        <w:b/>
        <w:noProof/>
        <w:lang w:eastAsia="de-DE"/>
      </w:rPr>
      <w:t xml:space="preserve"> </w:t>
    </w:r>
    <w:r>
      <w:rPr>
        <w:b/>
      </w:rPr>
      <w:br/>
    </w:r>
    <w:r>
      <w:t>Barbara Berg, Tel.: (02 61) 1 35 – 1 45</w:t>
    </w:r>
    <w:r>
      <w:br/>
      <w:t xml:space="preserve">E-Mail: </w:t>
    </w:r>
    <w:hyperlink r:id="rId5" w:history="1">
      <w:r>
        <w:rPr>
          <w:rStyle w:val="Hyperlink"/>
        </w:rPr>
        <w:t>Barbara.Berg@Sportbund-Rheinland.de</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5CB65" w14:textId="77777777" w:rsidR="008A4DB2" w:rsidRDefault="008A4DB2">
    <w:pPr>
      <w:rPr>
        <w:sz w:val="6"/>
        <w:szCs w:val="6"/>
      </w:rPr>
    </w:pPr>
  </w:p>
  <w:p w14:paraId="4708B277" w14:textId="4B384390" w:rsidR="008A4DB2" w:rsidRDefault="004F5A7E">
    <w:pPr>
      <w:pStyle w:val="FooterOdd"/>
      <w:pBdr>
        <w:top w:val="single" w:sz="4" w:space="1" w:color="1F497D"/>
      </w:pBdr>
      <w:tabs>
        <w:tab w:val="right" w:pos="9356"/>
      </w:tabs>
      <w:ind w:right="-2"/>
      <w:jc w:val="left"/>
    </w:pPr>
    <w:r w:rsidRPr="00B06681">
      <w:rPr>
        <w:b/>
        <w:noProof/>
        <w:lang w:eastAsia="de-DE"/>
      </w:rPr>
      <mc:AlternateContent>
        <mc:Choice Requires="wpg">
          <w:drawing>
            <wp:anchor distT="0" distB="0" distL="114300" distR="114300" simplePos="0" relativeHeight="251667456" behindDoc="0" locked="0" layoutInCell="1" allowOverlap="1" wp14:anchorId="5E16ABCB" wp14:editId="5E104B83">
              <wp:simplePos x="0" y="0"/>
              <wp:positionH relativeFrom="column">
                <wp:posOffset>4226915</wp:posOffset>
              </wp:positionH>
              <wp:positionV relativeFrom="paragraph">
                <wp:posOffset>110033</wp:posOffset>
              </wp:positionV>
              <wp:extent cx="1637030" cy="237490"/>
              <wp:effectExtent l="0" t="0" r="1270" b="0"/>
              <wp:wrapNone/>
              <wp:docPr id="8" name="Gruppieren 8"/>
              <wp:cNvGraphicFramePr/>
              <a:graphic xmlns:a="http://schemas.openxmlformats.org/drawingml/2006/main">
                <a:graphicData uri="http://schemas.microsoft.com/office/word/2010/wordprocessingGroup">
                  <wpg:wgp>
                    <wpg:cNvGrpSpPr/>
                    <wpg:grpSpPr>
                      <a:xfrm>
                        <a:off x="0" y="0"/>
                        <a:ext cx="1637030" cy="237490"/>
                        <a:chOff x="2635450" y="14311"/>
                        <a:chExt cx="2231635" cy="323558"/>
                      </a:xfrm>
                    </wpg:grpSpPr>
                    <pic:pic xmlns:pic="http://schemas.openxmlformats.org/drawingml/2006/picture">
                      <pic:nvPicPr>
                        <pic:cNvPr id="1" name="Grafik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557632" y="14312"/>
                          <a:ext cx="309453" cy="308757"/>
                        </a:xfrm>
                        <a:prstGeom prst="rect">
                          <a:avLst/>
                        </a:prstGeom>
                      </pic:spPr>
                    </pic:pic>
                    <pic:pic xmlns:pic="http://schemas.openxmlformats.org/drawingml/2006/picture">
                      <pic:nvPicPr>
                        <pic:cNvPr id="7" name="Grafik 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635450" y="14311"/>
                          <a:ext cx="1842857" cy="3235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FF9886" id="Gruppieren 8" o:spid="_x0000_s1026" style="position:absolute;margin-left:332.85pt;margin-top:8.65pt;width:128.9pt;height:18.7pt;z-index:251667456;mso-width-relative:margin;mso-height-relative:margin" coordorigin="26354,143" coordsize="22316,323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&#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gJCgsMDQ4PEBESExQVFhcYGRoaGxwd&#10;Hh8gISIjJCUmJygpKissLS4vMDExMjM0NTY3ODk6Ozw9Pj9AQUJDREVGR0hJSktMTU5PUFFSU1RV&#10;VldYWVpbXF1eX2BhYmNkZWZnaGlqa2xtbm9wcXJzdHV2d3h5ent8fX5/gIGCg4SFhoeIiYqLjI2O&#10;j5CRkpOUlZaXmJmam5ydnp+goaKjpKWmp6ipqqusra6wsbKztLW2t7i5uru8vb6/wMHCw8TFxsfI&#10;ycrLzM3Oz9DR09TV1tfY2drb3N3e3+Dh4uPk5ebn6Onq6+zt7u/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9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AS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10;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left:45576;top:143;width:3094;height: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">
                <v:imagedata r:id="rId3" o:title=""/>
              </v:shape>
              <v:shape id="Grafik 7" o:spid="_x0000_s1028" type="#_x0000_t75" style="position:absolute;left:26354;top:143;width:18429;height:3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">
                <v:imagedata r:id="rId4" o:title=""/>
              </v:shape>
            </v:group>
          </w:pict>
        </mc:Fallback>
      </mc:AlternateContent>
    </w:r>
    <w:r w:rsidR="008A4DB2">
      <w:rPr>
        <w:b/>
      </w:rPr>
      <w:t>Ihre Ansprechpartnerin:</w:t>
    </w:r>
    <w:r w:rsidRPr="004F5A7E">
      <w:rPr>
        <w:b/>
        <w:noProof/>
        <w:lang w:eastAsia="de-DE"/>
      </w:rPr>
      <w:t xml:space="preserve"> </w:t>
    </w:r>
    <w:r w:rsidR="008A4DB2">
      <w:rPr>
        <w:b/>
      </w:rPr>
      <w:br/>
    </w:r>
    <w:r w:rsidR="008A4DB2">
      <w:t>Barbara Berg, Tel.: (02 61) 1 35 – 1 45</w:t>
    </w:r>
    <w:r w:rsidR="008A4DB2">
      <w:br/>
    </w:r>
    <w:r w:rsidR="008A4DB2">
      <w:t xml:space="preserve">E-Mail: </w:t>
    </w:r>
    <w:hyperlink r:id="rId5" w:history="1">
      <w:r w:rsidR="008A4DB2">
        <w:rPr>
          <w:rStyle w:val="Hyperlink"/>
        </w:rPr>
        <w:t>Barbara.Berg@Sportbund-Rheinland.de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57776" w14:textId="77777777" w:rsidR="008A4DB2" w:rsidRDefault="008A4DB2">
      <w:r>
        <w:rPr>
          <w:color w:val="000000"/>
        </w:rPr>
        <w:separator/>
      </w:r>
    </w:p>
  </w:footnote>
  <w:footnote w:type="continuationSeparator" w:id="0">
    <w:p w14:paraId="3479E047" w14:textId="77777777" w:rsidR="008A4DB2" w:rsidRDefault="008A4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4A469" w14:textId="77777777" w:rsidR="008A4DB2" w:rsidRPr="004F5A7E" w:rsidRDefault="008A4DB2" w:rsidP="004F5A7E">
    <w:pPr>
      <w:pStyle w:val="HeaderEven"/>
      <w:pBdr>
        <w:bottom w:val="single" w:sz="4" w:space="10" w:color="1F497D"/>
      </w:pBdr>
      <w:rPr>
        <w:rFonts w:asciiTheme="minorHAnsi" w:hAnsiTheme="minorHAnsi" w:cstheme="minorHAnsi"/>
        <w:b w:val="0"/>
        <w:szCs w:val="20"/>
      </w:rPr>
    </w:pPr>
    <w:r w:rsidRPr="004F5A7E">
      <w:rPr>
        <w:rFonts w:asciiTheme="minorHAnsi" w:hAnsiTheme="minorHAnsi" w:cstheme="minorHAnsi"/>
        <w:b w:val="0"/>
        <w:szCs w:val="20"/>
      </w:rPr>
      <w:t>www.Sportbund-Rheinland.de</w:t>
    </w:r>
  </w:p>
  <w:p w14:paraId="02A41E86" w14:textId="46F488CF" w:rsidR="008A4DB2" w:rsidRDefault="008A4DB2" w:rsidP="004F5A7E">
    <w:pPr>
      <w:pStyle w:val="HeaderEven"/>
      <w:pBdr>
        <w:bottom w:val="single" w:sz="4" w:space="10" w:color="1F497D"/>
      </w:pBdr>
    </w:pPr>
    <w:r>
      <w:rPr>
        <w:noProof/>
        <w:lang w:eastAsia="de-DE"/>
      </w:rPr>
      <w:drawing>
        <wp:anchor distT="0" distB="0" distL="114300" distR="114300" simplePos="0" relativeHeight="251660288" behindDoc="1" locked="0" layoutInCell="1" allowOverlap="1" wp14:anchorId="6DE13CB8" wp14:editId="5D54B4EE">
          <wp:simplePos x="0" y="0"/>
          <wp:positionH relativeFrom="margin">
            <wp:posOffset>4512310</wp:posOffset>
          </wp:positionH>
          <wp:positionV relativeFrom="margin">
            <wp:posOffset>-549275</wp:posOffset>
          </wp:positionV>
          <wp:extent cx="1440180" cy="356870"/>
          <wp:effectExtent l="0" t="0" r="7620" b="5080"/>
          <wp:wrapNone/>
          <wp:docPr id="1502246485" name="Bild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40180" cy="356870"/>
                  </a:xfrm>
                  <a:prstGeom prst="rect">
                    <a:avLst/>
                  </a:prstGeom>
                  <a:noFill/>
                  <a:ln>
                    <a:noFill/>
                    <a:prstDash/>
                  </a:ln>
                </pic:spPr>
              </pic:pic>
            </a:graphicData>
          </a:graphic>
        </wp:anchor>
      </w:drawing>
    </w:r>
    <w:r>
      <w:rPr>
        <w:noProof/>
      </w:rPr>
      <w:drawing>
        <wp:anchor distT="0" distB="0" distL="114300" distR="114300" simplePos="0" relativeHeight="251659264" behindDoc="1" locked="0" layoutInCell="1" allowOverlap="1" wp14:anchorId="5043DDC5" wp14:editId="37D379CD">
          <wp:simplePos x="0" y="0"/>
          <wp:positionH relativeFrom="column">
            <wp:posOffset>-15875</wp:posOffset>
          </wp:positionH>
          <wp:positionV relativeFrom="paragraph">
            <wp:posOffset>60960</wp:posOffset>
          </wp:positionV>
          <wp:extent cx="3874770" cy="175260"/>
          <wp:effectExtent l="0" t="0" r="0" b="0"/>
          <wp:wrapNone/>
          <wp:docPr id="1623449616" name="Grafik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3874770" cy="175260"/>
                  </a:xfrm>
                  <a:prstGeom prst="rect">
                    <a:avLst/>
                  </a:prstGeom>
                  <a:noFill/>
                  <a:ln>
                    <a:noFill/>
                    <a:prstDash/>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02CD0" w14:textId="77777777" w:rsidR="008A4DB2" w:rsidRPr="004F5A7E" w:rsidRDefault="008A4DB2">
    <w:pPr>
      <w:pStyle w:val="HeaderEven"/>
      <w:pBdr>
        <w:bottom w:val="single" w:sz="4" w:space="1" w:color="1F497D"/>
      </w:pBdr>
      <w:rPr>
        <w:rFonts w:asciiTheme="minorHAnsi" w:hAnsiTheme="minorHAnsi" w:cstheme="minorHAnsi"/>
        <w:b w:val="0"/>
        <w:szCs w:val="20"/>
      </w:rPr>
    </w:pPr>
    <w:r w:rsidRPr="004F5A7E">
      <w:rPr>
        <w:rFonts w:asciiTheme="minorHAnsi" w:hAnsiTheme="minorHAnsi" w:cstheme="minorHAnsi"/>
        <w:b w:val="0"/>
        <w:szCs w:val="20"/>
      </w:rPr>
      <w:t>www.Sportbund-Rheinland.de</w:t>
    </w:r>
  </w:p>
  <w:p w14:paraId="4693F291" w14:textId="7B3210AC" w:rsidR="008A4DB2" w:rsidRDefault="004F5A7E">
    <w:pPr>
      <w:pStyle w:val="HeaderEven"/>
      <w:pBdr>
        <w:bottom w:val="single" w:sz="4" w:space="1" w:color="1F497D"/>
      </w:pBdr>
    </w:pPr>
    <w:r>
      <w:br/>
    </w:r>
    <w:r w:rsidR="008A4DB2">
      <w:rPr>
        <w:noProof/>
        <w:lang w:eastAsia="de-DE"/>
      </w:rPr>
      <w:drawing>
        <wp:anchor distT="0" distB="0" distL="114300" distR="114300" simplePos="0" relativeHeight="251665408" behindDoc="1" locked="0" layoutInCell="1" allowOverlap="1" wp14:anchorId="16BCDF97" wp14:editId="7A070AB1">
          <wp:simplePos x="0" y="0"/>
          <wp:positionH relativeFrom="margin">
            <wp:posOffset>4512310</wp:posOffset>
          </wp:positionH>
          <wp:positionV relativeFrom="margin">
            <wp:posOffset>-549910</wp:posOffset>
          </wp:positionV>
          <wp:extent cx="1440180" cy="356870"/>
          <wp:effectExtent l="0" t="0" r="7620" b="5080"/>
          <wp:wrapNone/>
          <wp:docPr id="697646113" name="Bild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40180" cy="356870"/>
                  </a:xfrm>
                  <a:prstGeom prst="rect">
                    <a:avLst/>
                  </a:prstGeom>
                  <a:noFill/>
                  <a:ln>
                    <a:noFill/>
                    <a:prstDash/>
                  </a:ln>
                </pic:spPr>
              </pic:pic>
            </a:graphicData>
          </a:graphic>
        </wp:anchor>
      </w:drawing>
    </w:r>
    <w:r w:rsidR="008A4DB2">
      <w:rPr>
        <w:noProof/>
      </w:rPr>
      <w:drawing>
        <wp:anchor distT="0" distB="0" distL="114300" distR="114300" simplePos="0" relativeHeight="251664384" behindDoc="1" locked="0" layoutInCell="1" allowOverlap="1" wp14:anchorId="60A8B14F" wp14:editId="4709793B">
          <wp:simplePos x="0" y="0"/>
          <wp:positionH relativeFrom="column">
            <wp:posOffset>-15875</wp:posOffset>
          </wp:positionH>
          <wp:positionV relativeFrom="paragraph">
            <wp:posOffset>60960</wp:posOffset>
          </wp:positionV>
          <wp:extent cx="3874770" cy="175260"/>
          <wp:effectExtent l="0" t="0" r="0" b="0"/>
          <wp:wrapNone/>
          <wp:docPr id="1199202308" name="Grafik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3874770" cy="175260"/>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A326A"/>
    <w:multiLevelType w:val="multilevel"/>
    <w:tmpl w:val="9DD0E3F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1662052"/>
    <w:multiLevelType w:val="multilevel"/>
    <w:tmpl w:val="53961DAA"/>
    <w:lvl w:ilvl="0">
      <w:numFmt w:val="bullet"/>
      <w:lvlText w:val="-"/>
      <w:lvlJc w:val="left"/>
      <w:pPr>
        <w:ind w:left="360" w:hanging="360"/>
      </w:pPr>
      <w:rPr>
        <w:rFonts w:ascii="Times New Roman" w:hAnsi="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 w15:restartNumberingAfterBreak="0">
    <w:nsid w:val="5B78584B"/>
    <w:multiLevelType w:val="multilevel"/>
    <w:tmpl w:val="E73EF346"/>
    <w:lvl w:ilvl="0">
      <w:numFmt w:val="bullet"/>
      <w:lvlText w:val="-"/>
      <w:lvlJc w:val="left"/>
      <w:pPr>
        <w:ind w:left="360" w:hanging="360"/>
      </w:pPr>
      <w:rPr>
        <w:rFonts w:ascii="Times New Roman" w:hAnsi="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 w15:restartNumberingAfterBreak="0">
    <w:nsid w:val="70343A19"/>
    <w:multiLevelType w:val="multilevel"/>
    <w:tmpl w:val="39283602"/>
    <w:lvl w:ilvl="0">
      <w:numFmt w:val="bullet"/>
      <w:lvlText w:val="-"/>
      <w:lvlJc w:val="left"/>
      <w:pPr>
        <w:ind w:left="360" w:hanging="360"/>
      </w:pPr>
      <w:rPr>
        <w:rFonts w:ascii="Times New Roman" w:hAnsi="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16cid:durableId="662045475">
    <w:abstractNumId w:val="3"/>
  </w:num>
  <w:num w:numId="2" w16cid:durableId="796068022">
    <w:abstractNumId w:val="1"/>
  </w:num>
  <w:num w:numId="3" w16cid:durableId="604507786">
    <w:abstractNumId w:val="2"/>
  </w:num>
  <w:num w:numId="4" w16cid:durableId="9821961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E83593"/>
    <w:rsid w:val="004F5A7E"/>
    <w:rsid w:val="008A4DB2"/>
    <w:rsid w:val="00E8359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9DB3349"/>
  <w15:docId w15:val="{BAB09408-4C67-4557-8C40-AE0D7737F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sz w:val="22"/>
      <w:lang w:eastAsia="en-US"/>
    </w:rPr>
  </w:style>
  <w:style w:type="paragraph" w:styleId="berschrift1">
    <w:name w:val="heading 1"/>
    <w:basedOn w:val="Standard"/>
    <w:next w:val="Standard"/>
    <w:uiPriority w:val="9"/>
    <w:qFormat/>
    <w:pPr>
      <w:keepNext/>
      <w:spacing w:after="120"/>
      <w:outlineLvl w:val="0"/>
    </w:pPr>
    <w:rPr>
      <w:rFonts w:eastAsia="Times New Roman"/>
      <w:b/>
      <w:bCs/>
      <w:kern w:val="3"/>
      <w:sz w:val="28"/>
      <w:szCs w:val="28"/>
      <w:lang w:eastAsia="de-DE"/>
    </w:rPr>
  </w:style>
  <w:style w:type="paragraph" w:styleId="berschrift2">
    <w:name w:val="heading 2"/>
    <w:basedOn w:val="Standard"/>
    <w:next w:val="Standard"/>
    <w:uiPriority w:val="9"/>
    <w:semiHidden/>
    <w:unhideWhenUsed/>
    <w:qFormat/>
    <w:pPr>
      <w:keepNext/>
      <w:keepLines/>
      <w:spacing w:before="200"/>
      <w:outlineLvl w:val="1"/>
    </w:pPr>
    <w:rPr>
      <w:rFonts w:eastAsia="Times New Roman"/>
      <w:b/>
      <w:bCs/>
      <w:sz w:val="26"/>
      <w:szCs w:val="2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rPr>
      <w:rFonts w:eastAsia="Times New Roman"/>
      <w:b/>
      <w:bCs/>
      <w:kern w:val="3"/>
      <w:sz w:val="28"/>
      <w:szCs w:val="28"/>
    </w:rPr>
  </w:style>
  <w:style w:type="character" w:customStyle="1" w:styleId="berschrift2Zchn">
    <w:name w:val="Überschrift 2 Zchn"/>
    <w:rPr>
      <w:rFonts w:ascii="Calibri" w:eastAsia="Times New Roman" w:hAnsi="Calibri" w:cs="Times New Roman"/>
      <w:b/>
      <w:bCs/>
      <w:sz w:val="26"/>
      <w:szCs w:val="26"/>
      <w:lang w:eastAsia="de-DE"/>
    </w:rPr>
  </w:style>
  <w:style w:type="paragraph" w:styleId="Verzeichnis1">
    <w:name w:val="toc 1"/>
    <w:basedOn w:val="Standard"/>
    <w:next w:val="Standard"/>
    <w:autoRedefine/>
    <w:pPr>
      <w:spacing w:after="100"/>
    </w:pPr>
    <w:rPr>
      <w:rFonts w:eastAsia="Times New Roman"/>
    </w:rPr>
  </w:style>
  <w:style w:type="paragraph" w:styleId="Untertitel">
    <w:name w:val="Subtitle"/>
    <w:basedOn w:val="Standard"/>
    <w:next w:val="Standard"/>
    <w:uiPriority w:val="11"/>
    <w:qFormat/>
    <w:rPr>
      <w:rFonts w:ascii="Cambria" w:eastAsia="Times New Roman" w:hAnsi="Cambria"/>
      <w:i/>
      <w:iCs/>
      <w:color w:val="4F81BD"/>
      <w:spacing w:val="15"/>
      <w:sz w:val="24"/>
      <w:szCs w:val="24"/>
      <w:lang w:eastAsia="de-DE"/>
    </w:rPr>
  </w:style>
  <w:style w:type="character" w:customStyle="1" w:styleId="UntertitelZchn">
    <w:name w:val="Untertitel Zchn"/>
    <w:rPr>
      <w:rFonts w:ascii="Cambria" w:eastAsia="Times New Roman" w:hAnsi="Cambria" w:cs="Times New Roman"/>
      <w:i/>
      <w:iCs/>
      <w:color w:val="4F81BD"/>
      <w:spacing w:val="15"/>
      <w:sz w:val="24"/>
      <w:szCs w:val="24"/>
      <w:lang w:eastAsia="de-DE"/>
    </w:rPr>
  </w:style>
  <w:style w:type="character" w:styleId="Hyperlink">
    <w:name w:val="Hyperlink"/>
    <w:rPr>
      <w:color w:val="0000FF"/>
      <w:u w:val="single"/>
    </w:rPr>
  </w:style>
  <w:style w:type="paragraph" w:styleId="Sprechblasentext">
    <w:name w:val="Balloon Text"/>
    <w:basedOn w:val="Standard"/>
    <w:rPr>
      <w:rFonts w:ascii="Tahoma" w:eastAsia="Times New Roman" w:hAnsi="Tahoma" w:cs="Tahoma"/>
      <w:sz w:val="16"/>
      <w:szCs w:val="16"/>
    </w:rPr>
  </w:style>
  <w:style w:type="character" w:customStyle="1" w:styleId="SprechblasentextZchn">
    <w:name w:val="Sprechblasentext Zchn"/>
    <w:rPr>
      <w:rFonts w:ascii="Tahoma" w:eastAsia="Times New Roman" w:hAnsi="Tahoma" w:cs="Tahoma"/>
      <w:sz w:val="16"/>
      <w:szCs w:val="16"/>
      <w:lang w:eastAsia="de-DE"/>
    </w:rPr>
  </w:style>
  <w:style w:type="paragraph" w:styleId="Listenabsatz">
    <w:name w:val="List Paragraph"/>
    <w:basedOn w:val="Standard"/>
    <w:pPr>
      <w:ind w:left="708"/>
    </w:pPr>
    <w:rPr>
      <w:rFonts w:eastAsia="Times New Roman"/>
    </w:rPr>
  </w:style>
  <w:style w:type="paragraph" w:styleId="Inhaltsverzeichnisberschrift">
    <w:name w:val="TOC Heading"/>
    <w:basedOn w:val="berschrift1"/>
    <w:next w:val="Standard"/>
    <w:pPr>
      <w:keepLines/>
      <w:spacing w:before="480" w:after="0" w:line="276" w:lineRule="auto"/>
    </w:pPr>
    <w:rPr>
      <w:color w:val="365F91"/>
      <w:kern w:val="0"/>
      <w:lang w:eastAsia="en-US"/>
    </w:rPr>
  </w:style>
  <w:style w:type="paragraph" w:customStyle="1" w:styleId="Formatvorlage1">
    <w:name w:val="Formatvorlage1"/>
    <w:basedOn w:val="Standard"/>
    <w:rPr>
      <w:sz w:val="24"/>
    </w:rPr>
  </w:style>
  <w:style w:type="paragraph" w:styleId="Kopfzeile">
    <w:name w:val="header"/>
    <w:basedOn w:val="Standard"/>
    <w:pPr>
      <w:tabs>
        <w:tab w:val="center" w:pos="4536"/>
        <w:tab w:val="right" w:pos="9072"/>
      </w:tabs>
    </w:pPr>
  </w:style>
  <w:style w:type="character" w:customStyle="1" w:styleId="KopfzeileZchn">
    <w:name w:val="Kopfzeile Zchn"/>
    <w:basedOn w:val="Absatz-Standardschriftart"/>
  </w:style>
  <w:style w:type="paragraph" w:styleId="Fuzeile">
    <w:name w:val="footer"/>
    <w:basedOn w:val="Standard"/>
    <w:pPr>
      <w:tabs>
        <w:tab w:val="center" w:pos="4536"/>
        <w:tab w:val="right" w:pos="9072"/>
      </w:tabs>
    </w:pPr>
  </w:style>
  <w:style w:type="character" w:customStyle="1" w:styleId="FuzeileZchn">
    <w:name w:val="Fußzeile Zchn"/>
    <w:basedOn w:val="Absatz-Standardschriftart"/>
  </w:style>
  <w:style w:type="paragraph" w:customStyle="1" w:styleId="HeaderEven">
    <w:name w:val="Header Even"/>
    <w:basedOn w:val="KeinLeerraum"/>
    <w:pPr>
      <w:pBdr>
        <w:bottom w:val="single" w:sz="4" w:space="1" w:color="4F81BD"/>
      </w:pBdr>
    </w:pPr>
    <w:rPr>
      <w:rFonts w:eastAsia="Times New Roman"/>
      <w:b/>
      <w:bCs/>
      <w:color w:val="1F497D"/>
      <w:sz w:val="20"/>
      <w:szCs w:val="23"/>
      <w:lang w:eastAsia="ja-JP"/>
    </w:rPr>
  </w:style>
  <w:style w:type="paragraph" w:styleId="KeinLeerraum">
    <w:name w:val="No Spacing"/>
    <w:pPr>
      <w:suppressAutoHyphens/>
    </w:pPr>
    <w:rPr>
      <w:sz w:val="22"/>
      <w:lang w:eastAsia="en-US"/>
    </w:rPr>
  </w:style>
  <w:style w:type="paragraph" w:customStyle="1" w:styleId="FooterOdd">
    <w:name w:val="Footer Odd"/>
    <w:basedOn w:val="Standard"/>
    <w:pPr>
      <w:pBdr>
        <w:top w:val="single" w:sz="4" w:space="1" w:color="4F81BD"/>
      </w:pBdr>
      <w:spacing w:after="180" w:line="264" w:lineRule="auto"/>
      <w:jc w:val="right"/>
    </w:pPr>
    <w:rPr>
      <w:rFonts w:eastAsia="Times New Roman"/>
      <w:color w:val="1F497D"/>
      <w:sz w:val="20"/>
      <w:szCs w:val="23"/>
      <w:lang w:eastAsia="ja-JP"/>
    </w:rPr>
  </w:style>
  <w:style w:type="character" w:styleId="NichtaufgelsteErwhnung">
    <w:name w:val="Unresolved Mention"/>
    <w:basedOn w:val="Absatz-Standardschriftart"/>
    <w:uiPriority w:val="99"/>
    <w:semiHidden/>
    <w:unhideWhenUsed/>
    <w:rsid w:val="004F5A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sportbund-rheinland.de/index.php?id=677" TargetMode="External"/><Relationship Id="rId3" Type="http://schemas.openxmlformats.org/officeDocument/2006/relationships/settings" Target="settings.xml"/><Relationship Id="rId7" Type="http://schemas.openxmlformats.org/officeDocument/2006/relationships/hyperlink" Target="mailto:Barbara.Berg@Sportbund-Rheinland.de" TargetMode="External"/><Relationship Id="rId12" Type="http://schemas.openxmlformats.org/officeDocument/2006/relationships/hyperlink" Target="http://www.sportjugend-rheinland.d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sportbund-rheinland.de/index.php?id=677"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5" Type="http://schemas.openxmlformats.org/officeDocument/2006/relationships/hyperlink" Target="mailto:Barbara.Berg@Sportbund-Rheinland.de" TargetMode="External"/><Relationship Id="rId4" Type="http://schemas.openxmlformats.org/officeDocument/2006/relationships/image" Target="media/image6.jpe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5" Type="http://schemas.openxmlformats.org/officeDocument/2006/relationships/hyperlink" Target="mailto:Barbara.Berg@Sportbund-Rheinland.de" TargetMode="External"/><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Akademie_hoch_Ber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Akademie_hoch_Berg</Template>
  <TotalTime>0</TotalTime>
  <Pages>13</Pages>
  <Words>4784</Words>
  <Characters>30145</Characters>
  <Application>Microsoft Office Word</Application>
  <DocSecurity>4</DocSecurity>
  <Lines>251</Lines>
  <Paragraphs>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Hormel</dc:creator>
  <cp:lastModifiedBy>Hohn, Melanie</cp:lastModifiedBy>
  <cp:revision>2</cp:revision>
  <cp:lastPrinted>2021-04-23T08:50:00Z</cp:lastPrinted>
  <dcterms:created xsi:type="dcterms:W3CDTF">2023-10-20T09:37:00Z</dcterms:created>
  <dcterms:modified xsi:type="dcterms:W3CDTF">2023-10-20T09:37:00Z</dcterms:modified>
</cp:coreProperties>
</file>